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5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3403"/>
        <w:gridCol w:w="1417"/>
        <w:gridCol w:w="1031"/>
        <w:gridCol w:w="1523"/>
        <w:gridCol w:w="851"/>
        <w:gridCol w:w="2129"/>
        <w:gridCol w:w="1842"/>
        <w:gridCol w:w="11"/>
        <w:gridCol w:w="2257"/>
      </w:tblGrid>
      <w:tr w:rsidR="007F654A" w:rsidRPr="009A4817" w14:paraId="38C65466" w14:textId="77777777" w:rsidTr="00261E78">
        <w:trPr>
          <w:trHeight w:val="510"/>
        </w:trPr>
        <w:tc>
          <w:tcPr>
            <w:tcW w:w="6681" w:type="dxa"/>
            <w:gridSpan w:val="4"/>
            <w:tcBorders>
              <w:bottom w:val="single" w:sz="12" w:space="0" w:color="auto"/>
            </w:tcBorders>
            <w:vAlign w:val="center"/>
          </w:tcPr>
          <w:p w14:paraId="3C2E7BE4" w14:textId="348C0FF1" w:rsidR="007F654A" w:rsidRPr="009A4817" w:rsidRDefault="007F654A" w:rsidP="007F654A">
            <w:pPr>
              <w:rPr>
                <w:b/>
                <w:sz w:val="28"/>
                <w:szCs w:val="28"/>
              </w:rPr>
            </w:pPr>
            <w:r w:rsidRPr="009A4817">
              <w:rPr>
                <w:b/>
                <w:sz w:val="28"/>
                <w:szCs w:val="28"/>
              </w:rPr>
              <w:t>Západoslovenská liga mládeže v LRU plávaná</w:t>
            </w:r>
            <w:r w:rsidR="002D2E8B">
              <w:rPr>
                <w:b/>
                <w:sz w:val="28"/>
                <w:szCs w:val="28"/>
              </w:rPr>
              <w:t xml:space="preserve"> </w:t>
            </w:r>
            <w:r w:rsidR="00FC1E52">
              <w:rPr>
                <w:b/>
                <w:sz w:val="28"/>
                <w:szCs w:val="28"/>
              </w:rPr>
              <w:t>5</w:t>
            </w:r>
            <w:r w:rsidR="002D2E8B">
              <w:rPr>
                <w:b/>
                <w:sz w:val="28"/>
                <w:szCs w:val="28"/>
              </w:rPr>
              <w:t>. ročník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53B277" w14:textId="1B3393C8" w:rsidR="007F654A" w:rsidRPr="00AE5174" w:rsidRDefault="007F654A" w:rsidP="008941A1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kolo: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6C05E7">
              <w:rPr>
                <w:b/>
                <w:sz w:val="28"/>
                <w:szCs w:val="28"/>
              </w:rPr>
              <w:t>4</w:t>
            </w:r>
            <w:r w:rsidR="007273F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80" w:type="dxa"/>
            <w:gridSpan w:val="2"/>
            <w:tcBorders>
              <w:bottom w:val="single" w:sz="12" w:space="0" w:color="auto"/>
            </w:tcBorders>
            <w:vAlign w:val="center"/>
          </w:tcPr>
          <w:p w14:paraId="4BF27ADD" w14:textId="50AA6165" w:rsidR="007F654A" w:rsidRPr="009A4817" w:rsidRDefault="004F73A0" w:rsidP="007273FD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miesto: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6C05E7">
              <w:rPr>
                <w:b/>
                <w:sz w:val="28"/>
                <w:szCs w:val="28"/>
              </w:rPr>
              <w:t>Vincov Les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0603EE3" w14:textId="37BBD1F0" w:rsidR="007F654A" w:rsidRPr="009A4817" w:rsidRDefault="006C05E7" w:rsidP="007F57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8833F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7</w:t>
            </w:r>
            <w:r w:rsidR="008833FC">
              <w:rPr>
                <w:b/>
                <w:sz w:val="28"/>
                <w:szCs w:val="28"/>
              </w:rPr>
              <w:t>.202</w:t>
            </w:r>
            <w:r w:rsidR="00FC1E5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775952B1" w14:textId="5E71471F" w:rsidR="007F654A" w:rsidRPr="009A4817" w:rsidRDefault="007F654A" w:rsidP="00E5344A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kategória:</w:t>
            </w:r>
            <w:r w:rsidR="002D2E8B">
              <w:rPr>
                <w:sz w:val="28"/>
                <w:szCs w:val="28"/>
              </w:rPr>
              <w:t xml:space="preserve">  </w:t>
            </w:r>
            <w:r w:rsidRPr="00D4330A">
              <w:rPr>
                <w:b/>
                <w:sz w:val="44"/>
                <w:szCs w:val="44"/>
              </w:rPr>
              <w:t>U</w:t>
            </w:r>
            <w:r w:rsidR="00FC1E52">
              <w:rPr>
                <w:b/>
                <w:sz w:val="44"/>
                <w:szCs w:val="44"/>
              </w:rPr>
              <w:t>20</w:t>
            </w:r>
          </w:p>
        </w:tc>
      </w:tr>
      <w:tr w:rsidR="00544E5D" w14:paraId="4E886158" w14:textId="77777777" w:rsidTr="00261E78">
        <w:trPr>
          <w:trHeight w:val="113"/>
        </w:trPr>
        <w:tc>
          <w:tcPr>
            <w:tcW w:w="15294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</w:tcPr>
          <w:p w14:paraId="2BA0AFE3" w14:textId="77777777" w:rsidR="00544E5D" w:rsidRDefault="00544E5D"/>
        </w:tc>
      </w:tr>
      <w:tr w:rsidR="00F8338D" w14:paraId="00BDBF87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10B4A8D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Por. č.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937FE69" w14:textId="77777777" w:rsidR="00F8338D" w:rsidRPr="002B2214" w:rsidRDefault="00F8338D" w:rsidP="00920BF8">
            <w:pPr>
              <w:jc w:val="center"/>
              <w:rPr>
                <w:i/>
              </w:rPr>
            </w:pPr>
            <w:r w:rsidRPr="002B2214">
              <w:rPr>
                <w:i/>
              </w:rPr>
              <w:t>Meno a Priezvisko pretekára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427A6EF" w14:textId="77777777" w:rsidR="00F8338D" w:rsidRDefault="00944A15" w:rsidP="00570A8A">
            <w:pPr>
              <w:jc w:val="center"/>
              <w:rPr>
                <w:i/>
              </w:rPr>
            </w:pPr>
            <w:r>
              <w:rPr>
                <w:i/>
              </w:rPr>
              <w:t>Rok narodenia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3BFFC8" w14:textId="77777777" w:rsidR="00F8338D" w:rsidRPr="002B2214" w:rsidRDefault="00F8338D" w:rsidP="00570A8A">
            <w:pPr>
              <w:jc w:val="center"/>
              <w:rPr>
                <w:i/>
              </w:rPr>
            </w:pPr>
            <w:r>
              <w:rPr>
                <w:i/>
              </w:rPr>
              <w:t>OZ SRZ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8D07724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Štand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07797F6" w14:textId="77777777" w:rsidR="00F8338D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Body CIPS</w:t>
            </w:r>
          </w:p>
          <w:p w14:paraId="170DAA30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(Ulovená hmotnosť)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0246A38C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Umiestnenie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AFCD67F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Poznámky</w:t>
            </w:r>
          </w:p>
        </w:tc>
      </w:tr>
      <w:tr w:rsidR="00B3726C" w:rsidRPr="00F56749" w14:paraId="7DC2FF6F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0A694C21" w14:textId="77777777" w:rsidR="00B3726C" w:rsidRPr="00142DE1" w:rsidRDefault="00B3726C" w:rsidP="00B3726C">
            <w:pPr>
              <w:jc w:val="center"/>
              <w:rPr>
                <w:sz w:val="32"/>
                <w:szCs w:val="32"/>
              </w:rPr>
            </w:pPr>
            <w:r w:rsidRPr="00142DE1">
              <w:rPr>
                <w:sz w:val="32"/>
                <w:szCs w:val="32"/>
              </w:rPr>
              <w:t>1.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49A364E" w14:textId="0B9E388F" w:rsidR="00B3726C" w:rsidRPr="00BE085D" w:rsidRDefault="00B3726C" w:rsidP="00B37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Andrej Macháč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B2202AD" w14:textId="4FEC838A" w:rsidR="00B3726C" w:rsidRPr="00BE085D" w:rsidRDefault="00B3726C" w:rsidP="00B372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52CD68BF" w14:textId="3F7F2AD0" w:rsidR="00B3726C" w:rsidRPr="00FC1E52" w:rsidRDefault="00B3726C" w:rsidP="00B3726C">
            <w:pPr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D384AEE" w14:textId="7CC953BF" w:rsidR="00B3726C" w:rsidRPr="00F56749" w:rsidRDefault="0092127E" w:rsidP="00B3726C">
            <w:pPr>
              <w:jc w:val="center"/>
            </w:pPr>
            <w:r>
              <w:t>2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39F5F08" w14:textId="3BC9772F" w:rsidR="00B3726C" w:rsidRPr="00F56749" w:rsidRDefault="0092127E" w:rsidP="00B3726C">
            <w:pPr>
              <w:jc w:val="center"/>
            </w:pPr>
            <w:r>
              <w:t>720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740D9630" w14:textId="3AEE16C6" w:rsidR="00B3726C" w:rsidRPr="00F56749" w:rsidRDefault="0092127E" w:rsidP="00B3726C">
            <w:pPr>
              <w:jc w:val="center"/>
            </w:pPr>
            <w:r>
              <w:t>8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484798F0" w14:textId="77777777" w:rsidR="00B3726C" w:rsidRPr="00F56749" w:rsidRDefault="00B3726C" w:rsidP="00B3726C">
            <w:pPr>
              <w:jc w:val="center"/>
            </w:pPr>
          </w:p>
        </w:tc>
      </w:tr>
      <w:tr w:rsidR="00B3726C" w:rsidRPr="00F56749" w14:paraId="5F9326B4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CCE33C5" w14:textId="77777777" w:rsidR="00B3726C" w:rsidRPr="00F56749" w:rsidRDefault="00B3726C" w:rsidP="00B3726C">
            <w:pPr>
              <w:jc w:val="center"/>
            </w:pPr>
            <w:r w:rsidRPr="0062535C">
              <w:rPr>
                <w:sz w:val="32"/>
                <w:szCs w:val="32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DA4DC84" w14:textId="3CF5E7F9" w:rsidR="00B3726C" w:rsidRPr="00BE085D" w:rsidRDefault="00B3726C" w:rsidP="00B3726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Barbora Korcová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AC8686" w14:textId="5C907369" w:rsidR="00B3726C" w:rsidRPr="00BE085D" w:rsidRDefault="00B3726C" w:rsidP="00B372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2010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1DB1A2F7" w14:textId="6D97FCA1" w:rsidR="00B3726C" w:rsidRPr="00BE085D" w:rsidRDefault="00B3726C" w:rsidP="00B3726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Šoporňa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2C5A0DE" w14:textId="5AEC7575" w:rsidR="00B3726C" w:rsidRPr="00F56749" w:rsidRDefault="0092127E" w:rsidP="00B3726C">
            <w:pPr>
              <w:jc w:val="center"/>
            </w:pPr>
            <w: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32B934E6" w14:textId="77777777" w:rsidR="00B3726C" w:rsidRPr="00F56749" w:rsidRDefault="00B3726C" w:rsidP="00B3726C">
            <w:pPr>
              <w:jc w:val="center"/>
            </w:pPr>
          </w:p>
          <w:p w14:paraId="062F23A4" w14:textId="658F760D" w:rsidR="00B3726C" w:rsidRPr="00F56749" w:rsidRDefault="0092127E" w:rsidP="00B3726C">
            <w:pPr>
              <w:jc w:val="center"/>
            </w:pPr>
            <w:r>
              <w:t>6170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</w:tcPr>
          <w:p w14:paraId="5976F403" w14:textId="77777777" w:rsidR="00B3726C" w:rsidRPr="00F56749" w:rsidRDefault="00B3726C" w:rsidP="00B3726C"/>
          <w:p w14:paraId="437C0216" w14:textId="4BB0B341" w:rsidR="00B3726C" w:rsidRPr="00F56749" w:rsidRDefault="0092127E" w:rsidP="00B3726C">
            <w:r>
              <w:t>2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768EE85" w14:textId="77777777" w:rsidR="00B3726C" w:rsidRPr="00F56749" w:rsidRDefault="00B3726C" w:rsidP="00B3726C">
            <w:pPr>
              <w:jc w:val="center"/>
            </w:pPr>
          </w:p>
        </w:tc>
      </w:tr>
      <w:tr w:rsidR="008B18E1" w:rsidRPr="00F56749" w14:paraId="1FE66D68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2B409EAF" w14:textId="77777777" w:rsidR="008B18E1" w:rsidRPr="00DB679F" w:rsidRDefault="008B18E1" w:rsidP="008B18E1">
            <w:pPr>
              <w:jc w:val="center"/>
            </w:pPr>
            <w:r w:rsidRPr="0062535C">
              <w:rPr>
                <w:sz w:val="32"/>
                <w:szCs w:val="32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9146A80" w14:textId="0635C4E0" w:rsidR="008B18E1" w:rsidRPr="00BE085D" w:rsidRDefault="008B18E1" w:rsidP="008B18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Dominik Šebek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F46A2EA" w14:textId="57CE77CD" w:rsidR="008B18E1" w:rsidRPr="00BE085D" w:rsidRDefault="008B18E1" w:rsidP="008B18E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3E4D2DB" w14:textId="26D6D6AE" w:rsidR="008B18E1" w:rsidRPr="00504F02" w:rsidRDefault="008B18E1" w:rsidP="008B18E1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Šahy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C7A1252" w14:textId="54D998FB" w:rsidR="008B18E1" w:rsidRPr="00DB679F" w:rsidRDefault="0092127E" w:rsidP="008B18E1">
            <w:pPr>
              <w:jc w:val="center"/>
            </w:pPr>
            <w:r>
              <w:t>6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21DA9CE" w14:textId="7961ED76" w:rsidR="008B18E1" w:rsidRPr="00DB679F" w:rsidRDefault="0092127E" w:rsidP="008B18E1">
            <w:pPr>
              <w:jc w:val="center"/>
            </w:pPr>
            <w:r>
              <w:t>1740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570831C1" w14:textId="3CDFC23A" w:rsidR="008B18E1" w:rsidRPr="00DB679F" w:rsidRDefault="0092127E" w:rsidP="008B18E1">
            <w:pPr>
              <w:jc w:val="center"/>
            </w:pPr>
            <w:r>
              <w:t>7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069A4DC" w14:textId="77777777" w:rsidR="008B18E1" w:rsidRPr="00DB679F" w:rsidRDefault="008B18E1" w:rsidP="008B18E1">
            <w:pPr>
              <w:jc w:val="center"/>
            </w:pPr>
          </w:p>
        </w:tc>
      </w:tr>
      <w:tr w:rsidR="008B18E1" w:rsidRPr="00F56749" w14:paraId="0C9B2B2F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5FFEE65" w14:textId="77777777" w:rsidR="008B18E1" w:rsidRPr="00DB679F" w:rsidRDefault="008B18E1" w:rsidP="008B18E1">
            <w:pPr>
              <w:jc w:val="center"/>
            </w:pPr>
            <w:r w:rsidRPr="0062535C">
              <w:rPr>
                <w:sz w:val="32"/>
                <w:szCs w:val="32"/>
              </w:rPr>
              <w:t>4.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6697AB3" w14:textId="47FF0F16" w:rsidR="008B18E1" w:rsidRPr="00BE085D" w:rsidRDefault="008B18E1" w:rsidP="008B18E1">
            <w:pPr>
              <w:rPr>
                <w:sz w:val="32"/>
                <w:szCs w:val="32"/>
              </w:rPr>
            </w:pPr>
            <w:r w:rsidRPr="0013622C">
              <w:rPr>
                <w:sz w:val="28"/>
                <w:szCs w:val="28"/>
              </w:rPr>
              <w:t>Gábor</w:t>
            </w:r>
            <w:r>
              <w:rPr>
                <w:sz w:val="28"/>
                <w:szCs w:val="28"/>
              </w:rPr>
              <w:t xml:space="preserve"> András</w:t>
            </w:r>
            <w:r w:rsidRPr="0013622C">
              <w:rPr>
                <w:sz w:val="28"/>
                <w:szCs w:val="28"/>
              </w:rPr>
              <w:t xml:space="preserve"> Krocsány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794EEFB" w14:textId="1EF296BC" w:rsidR="008B18E1" w:rsidRPr="00BE085D" w:rsidRDefault="008B18E1" w:rsidP="008B18E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2010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0F7BC" w14:textId="5B8D78AC" w:rsidR="008B18E1" w:rsidRPr="00504F02" w:rsidRDefault="008B18E1" w:rsidP="008B18E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Komárno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54CDE5C" w14:textId="6F2AF65F" w:rsidR="008B18E1" w:rsidRPr="00DB679F" w:rsidRDefault="0092127E" w:rsidP="008B18E1">
            <w:pPr>
              <w:jc w:val="center"/>
            </w:pPr>
            <w:r>
              <w:t>5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0FB3AF4" w14:textId="1529DA57" w:rsidR="008B18E1" w:rsidRPr="00DB679F" w:rsidRDefault="0092127E" w:rsidP="008B18E1">
            <w:pPr>
              <w:jc w:val="center"/>
            </w:pPr>
            <w:r>
              <w:t>9898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111159B7" w14:textId="01A9E8DE" w:rsidR="008B18E1" w:rsidRPr="00DB679F" w:rsidRDefault="0092127E" w:rsidP="008B18E1">
            <w:pPr>
              <w:jc w:val="center"/>
            </w:pPr>
            <w:r>
              <w:t>1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1AB885C" w14:textId="77777777" w:rsidR="008B18E1" w:rsidRPr="00DB679F" w:rsidRDefault="008B18E1" w:rsidP="008B18E1">
            <w:pPr>
              <w:jc w:val="center"/>
            </w:pPr>
          </w:p>
        </w:tc>
      </w:tr>
      <w:tr w:rsidR="002B1A7E" w:rsidRPr="00F56749" w14:paraId="696B9EBB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7D463EB" w14:textId="77777777" w:rsidR="002B1A7E" w:rsidRPr="00DB679F" w:rsidRDefault="002B1A7E" w:rsidP="002B1A7E">
            <w:pPr>
              <w:jc w:val="center"/>
            </w:pPr>
            <w:r w:rsidRPr="0062535C">
              <w:rPr>
                <w:sz w:val="32"/>
                <w:szCs w:val="32"/>
              </w:rPr>
              <w:t>5.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A0A10E6" w14:textId="14EA5877" w:rsidR="002B1A7E" w:rsidRPr="00BE085D" w:rsidRDefault="002B1A7E" w:rsidP="002B1A7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Lenka Turovská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F37424A" w14:textId="7D509682" w:rsidR="002B1A7E" w:rsidRPr="00BE085D" w:rsidRDefault="002B1A7E" w:rsidP="002B1A7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5F6D897" w14:textId="17AAEBCB" w:rsidR="002B1A7E" w:rsidRPr="00BE085D" w:rsidRDefault="002B1A7E" w:rsidP="002B1A7E">
            <w:pPr>
              <w:jc w:val="center"/>
              <w:rPr>
                <w:sz w:val="32"/>
                <w:szCs w:val="32"/>
              </w:rPr>
            </w:pPr>
            <w:r w:rsidRPr="00FC1E52">
              <w:rPr>
                <w:sz w:val="24"/>
                <w:szCs w:val="24"/>
              </w:rPr>
              <w:t>Nové Mesto nad Váhom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9DFEC2E" w14:textId="6E573508" w:rsidR="002B1A7E" w:rsidRPr="00DB679F" w:rsidRDefault="0092127E" w:rsidP="002B1A7E">
            <w:pPr>
              <w:jc w:val="center"/>
            </w:pPr>
            <w:r>
              <w:t>8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E745396" w14:textId="65BBB95F" w:rsidR="002B1A7E" w:rsidRPr="00DB679F" w:rsidRDefault="0092127E" w:rsidP="002B1A7E">
            <w:pPr>
              <w:jc w:val="center"/>
            </w:pPr>
            <w:r>
              <w:t>3695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7FB78824" w14:textId="6DC363B3" w:rsidR="002B1A7E" w:rsidRPr="00DB679F" w:rsidRDefault="0092127E" w:rsidP="002B1A7E">
            <w:pPr>
              <w:jc w:val="center"/>
            </w:pPr>
            <w:r>
              <w:t>5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3EEEC796" w14:textId="77777777" w:rsidR="002B1A7E" w:rsidRPr="00DB679F" w:rsidRDefault="002B1A7E" w:rsidP="002B1A7E">
            <w:pPr>
              <w:jc w:val="center"/>
            </w:pPr>
          </w:p>
        </w:tc>
      </w:tr>
      <w:tr w:rsidR="00F005F7" w:rsidRPr="00F56749" w14:paraId="34CE3561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0B55295" w14:textId="77777777" w:rsidR="00F005F7" w:rsidRPr="00DB679F" w:rsidRDefault="00F005F7" w:rsidP="00F005F7">
            <w:pPr>
              <w:jc w:val="center"/>
            </w:pPr>
            <w:r w:rsidRPr="0062535C">
              <w:rPr>
                <w:sz w:val="32"/>
                <w:szCs w:val="32"/>
              </w:rPr>
              <w:t>6.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72E187D" w14:textId="4FE815ED" w:rsidR="00F005F7" w:rsidRPr="00BE085D" w:rsidRDefault="00F005F7" w:rsidP="00F005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Matej Staňo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E6E3EA4" w14:textId="159DF4C0" w:rsidR="00F005F7" w:rsidRPr="00BE085D" w:rsidRDefault="00F005F7" w:rsidP="00F005F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2011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5665DB24" w14:textId="67C32072" w:rsidR="00F005F7" w:rsidRPr="00BE085D" w:rsidRDefault="00F005F7" w:rsidP="00F005F7">
            <w:pPr>
              <w:jc w:val="center"/>
              <w:rPr>
                <w:sz w:val="32"/>
                <w:szCs w:val="32"/>
              </w:rPr>
            </w:pPr>
            <w:r w:rsidRPr="006D755F">
              <w:rPr>
                <w:sz w:val="28"/>
                <w:szCs w:val="28"/>
              </w:rPr>
              <w:t>Turčianske Teplice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C94CB72" w14:textId="7BD4C355" w:rsidR="00F005F7" w:rsidRPr="00DB679F" w:rsidRDefault="0092127E" w:rsidP="00F005F7">
            <w:pPr>
              <w:jc w:val="center"/>
            </w:pPr>
            <w:r>
              <w:t>4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34DA650" w14:textId="53107A03" w:rsidR="00F005F7" w:rsidRPr="00DB679F" w:rsidRDefault="0092127E" w:rsidP="00F005F7">
            <w:pPr>
              <w:jc w:val="center"/>
            </w:pPr>
            <w:r>
              <w:t>4520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4F212FF" w14:textId="3A259DCE" w:rsidR="00F005F7" w:rsidRPr="00DB679F" w:rsidRDefault="0092127E" w:rsidP="00F005F7">
            <w:pPr>
              <w:jc w:val="center"/>
            </w:pPr>
            <w:r>
              <w:t>4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5CF827F" w14:textId="77777777" w:rsidR="00F005F7" w:rsidRPr="00DB679F" w:rsidRDefault="00F005F7" w:rsidP="00F005F7">
            <w:pPr>
              <w:jc w:val="center"/>
            </w:pPr>
          </w:p>
        </w:tc>
      </w:tr>
      <w:tr w:rsidR="00CD7356" w:rsidRPr="00F56749" w14:paraId="5D65FE81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5E28BCC" w14:textId="77777777" w:rsidR="00CD7356" w:rsidRPr="00DB679F" w:rsidRDefault="00CD7356" w:rsidP="00CD7356">
            <w:pPr>
              <w:jc w:val="center"/>
            </w:pPr>
            <w:r w:rsidRPr="0062535C">
              <w:rPr>
                <w:sz w:val="32"/>
                <w:szCs w:val="32"/>
              </w:rPr>
              <w:t>7.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F1A0ED7" w14:textId="41A5304D" w:rsidR="00CD7356" w:rsidRPr="00065687" w:rsidRDefault="00CD7356" w:rsidP="00CD735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Alexandra Čampišová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5B82000" w14:textId="793ACF9D" w:rsidR="00CD7356" w:rsidRPr="00065687" w:rsidRDefault="00CD7356" w:rsidP="00CD735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2009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3B08E4B" w14:textId="603BAB7A" w:rsidR="00CD7356" w:rsidRPr="00065687" w:rsidRDefault="00CD7356" w:rsidP="00CD7356">
            <w:pPr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Turčianske Teplice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74FBB7A" w14:textId="5023C412" w:rsidR="00CD7356" w:rsidRPr="00DB679F" w:rsidRDefault="0092127E" w:rsidP="00CD7356">
            <w:pPr>
              <w:jc w:val="center"/>
            </w:pPr>
            <w:r>
              <w:t>3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8D7DDD6" w14:textId="08ACF3BF" w:rsidR="00CD7356" w:rsidRPr="00DB679F" w:rsidRDefault="0092127E" w:rsidP="00CD7356">
            <w:pPr>
              <w:jc w:val="center"/>
            </w:pPr>
            <w:r>
              <w:t>2825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C661C28" w14:textId="6E0FAB3E" w:rsidR="00CD7356" w:rsidRPr="00DB679F" w:rsidRDefault="0092127E" w:rsidP="00CD7356">
            <w:pPr>
              <w:jc w:val="center"/>
            </w:pPr>
            <w:r>
              <w:t>6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452F3F6" w14:textId="77777777" w:rsidR="00CD7356" w:rsidRPr="00DB679F" w:rsidRDefault="00CD7356" w:rsidP="00CD7356">
            <w:pPr>
              <w:jc w:val="center"/>
            </w:pPr>
          </w:p>
        </w:tc>
      </w:tr>
      <w:tr w:rsidR="009676A2" w:rsidRPr="00F56749" w14:paraId="48511E75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2CE18869" w14:textId="77777777" w:rsidR="009676A2" w:rsidRPr="00DB679F" w:rsidRDefault="009676A2" w:rsidP="009676A2">
            <w:pPr>
              <w:jc w:val="center"/>
            </w:pPr>
            <w:r w:rsidRPr="0062535C">
              <w:rPr>
                <w:sz w:val="32"/>
                <w:szCs w:val="32"/>
              </w:rPr>
              <w:t>8.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33AED0C" w14:textId="45426B1D" w:rsidR="009676A2" w:rsidRPr="00BE085D" w:rsidRDefault="009676A2" w:rsidP="009676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Jakub Lipka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6A4DB72" w14:textId="20140CF5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2006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5D838871" w14:textId="3C41C92D" w:rsidR="009676A2" w:rsidRPr="005E6BC3" w:rsidRDefault="009676A2" w:rsidP="009676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Piešťany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A1643B3" w14:textId="6A2966F3" w:rsidR="009676A2" w:rsidRPr="00DB679F" w:rsidRDefault="0092127E" w:rsidP="009676A2">
            <w:pPr>
              <w:jc w:val="center"/>
            </w:pPr>
            <w:r>
              <w:t>7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32FEC0A" w14:textId="0B46F54E" w:rsidR="009676A2" w:rsidRPr="00DB679F" w:rsidRDefault="0092127E" w:rsidP="009676A2">
            <w:pPr>
              <w:jc w:val="center"/>
            </w:pPr>
            <w:r>
              <w:t>5850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407F1672" w14:textId="3C3D7167" w:rsidR="009676A2" w:rsidRPr="00DB679F" w:rsidRDefault="0092127E" w:rsidP="009676A2">
            <w:pPr>
              <w:jc w:val="center"/>
            </w:pPr>
            <w:r>
              <w:t>3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68CF2F2" w14:textId="77777777" w:rsidR="009676A2" w:rsidRPr="00DB679F" w:rsidRDefault="009676A2" w:rsidP="009676A2">
            <w:pPr>
              <w:jc w:val="center"/>
            </w:pPr>
          </w:p>
        </w:tc>
      </w:tr>
      <w:tr w:rsidR="009676A2" w:rsidRPr="00F56749" w14:paraId="2A7BBA1D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B0A4199" w14:textId="77777777" w:rsidR="009676A2" w:rsidRPr="00DB679F" w:rsidRDefault="009676A2" w:rsidP="009676A2">
            <w:pPr>
              <w:jc w:val="center"/>
            </w:pPr>
            <w:r w:rsidRPr="0062535C">
              <w:rPr>
                <w:sz w:val="32"/>
                <w:szCs w:val="32"/>
              </w:rPr>
              <w:t>9.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3837549" w14:textId="69CFA1C5" w:rsidR="009676A2" w:rsidRPr="00BE085D" w:rsidRDefault="009676A2" w:rsidP="009676A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53717CE" w14:textId="72C42516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0D993313" w14:textId="44866457" w:rsidR="009676A2" w:rsidRPr="006D755F" w:rsidRDefault="009676A2" w:rsidP="009676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9490F55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2DE08E6" w14:textId="77777777" w:rsidR="009676A2" w:rsidRPr="00DB679F" w:rsidRDefault="009676A2" w:rsidP="009676A2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6B080AF0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2E98798C" w14:textId="77777777" w:rsidR="009676A2" w:rsidRPr="00DB679F" w:rsidRDefault="009676A2" w:rsidP="009676A2">
            <w:pPr>
              <w:jc w:val="center"/>
            </w:pPr>
          </w:p>
        </w:tc>
      </w:tr>
      <w:tr w:rsidR="009676A2" w:rsidRPr="00F56749" w14:paraId="15ACF632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79FC499" w14:textId="77777777" w:rsidR="009676A2" w:rsidRPr="00DB679F" w:rsidRDefault="009676A2" w:rsidP="009676A2">
            <w:pPr>
              <w:jc w:val="center"/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77460828" w14:textId="741D3027" w:rsidR="009676A2" w:rsidRPr="00BE085D" w:rsidRDefault="009676A2" w:rsidP="009676A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54B3D9EB" w14:textId="62305AED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2BC0216" w14:textId="5B0ECF37" w:rsidR="009676A2" w:rsidRPr="00A82D6A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1A8C72E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2EE0A99" w14:textId="77777777" w:rsidR="009676A2" w:rsidRPr="00DB679F" w:rsidRDefault="009676A2" w:rsidP="009676A2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11197616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18D3F00E" w14:textId="77777777" w:rsidR="009676A2" w:rsidRPr="00DB679F" w:rsidRDefault="009676A2" w:rsidP="009676A2">
            <w:pPr>
              <w:jc w:val="center"/>
            </w:pPr>
          </w:p>
        </w:tc>
      </w:tr>
      <w:tr w:rsidR="009676A2" w:rsidRPr="00F56749" w14:paraId="67C32286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276D9CFB" w14:textId="77777777" w:rsidR="009676A2" w:rsidRPr="00DB679F" w:rsidRDefault="009676A2" w:rsidP="009676A2">
            <w:pPr>
              <w:jc w:val="center"/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32C013B" w14:textId="7F3C8E01" w:rsidR="009676A2" w:rsidRPr="00BE085D" w:rsidRDefault="009676A2" w:rsidP="009676A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A38092E" w14:textId="50F26C96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12C4EDE6" w14:textId="620ABC9B" w:rsidR="009676A2" w:rsidRPr="00B5093C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7E74F45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FD8E52D" w14:textId="77777777" w:rsidR="009676A2" w:rsidRPr="00DB679F" w:rsidRDefault="009676A2" w:rsidP="009676A2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6EDCEAC1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2C26CE3F" w14:textId="77777777" w:rsidR="009676A2" w:rsidRPr="00DB679F" w:rsidRDefault="009676A2" w:rsidP="009676A2">
            <w:pPr>
              <w:jc w:val="center"/>
            </w:pPr>
          </w:p>
        </w:tc>
      </w:tr>
      <w:tr w:rsidR="009676A2" w:rsidRPr="00F56749" w14:paraId="5C3354CC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44104E23" w14:textId="77777777" w:rsidR="009676A2" w:rsidRPr="00DB679F" w:rsidRDefault="009676A2" w:rsidP="009676A2">
            <w:pPr>
              <w:jc w:val="center"/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0927E4A" w14:textId="4CE8750A" w:rsidR="009676A2" w:rsidRPr="00BE085D" w:rsidRDefault="009676A2" w:rsidP="009676A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F03B419" w14:textId="5746A9AF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5C210D67" w14:textId="0B159D78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B0C1EF4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B0C5E1F" w14:textId="77777777" w:rsidR="009676A2" w:rsidRPr="00DB679F" w:rsidRDefault="009676A2" w:rsidP="009676A2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448378E5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2C1B46C" w14:textId="77777777" w:rsidR="009676A2" w:rsidRPr="00DB679F" w:rsidRDefault="009676A2" w:rsidP="009676A2">
            <w:pPr>
              <w:jc w:val="center"/>
            </w:pPr>
          </w:p>
        </w:tc>
      </w:tr>
      <w:tr w:rsidR="009676A2" w:rsidRPr="00F56749" w14:paraId="23F102EC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848ED7B" w14:textId="77777777" w:rsidR="009676A2" w:rsidRPr="00DB679F" w:rsidRDefault="009676A2" w:rsidP="009676A2">
            <w:pPr>
              <w:jc w:val="center"/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0CB4A38" w14:textId="7E3944B0" w:rsidR="009676A2" w:rsidRPr="00BE085D" w:rsidRDefault="009676A2" w:rsidP="009676A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1EB2B92" w14:textId="131DEDD2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5F36916" w14:textId="19029514" w:rsidR="009676A2" w:rsidRPr="005C261C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613644F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70FBF314" w14:textId="77777777" w:rsidR="009676A2" w:rsidRPr="00DB679F" w:rsidRDefault="009676A2" w:rsidP="009676A2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0CA931F1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51ED9EC6" w14:textId="77777777" w:rsidR="009676A2" w:rsidRPr="00DB679F" w:rsidRDefault="009676A2" w:rsidP="009676A2">
            <w:pPr>
              <w:jc w:val="center"/>
            </w:pPr>
          </w:p>
        </w:tc>
      </w:tr>
      <w:tr w:rsidR="009676A2" w:rsidRPr="00F56749" w14:paraId="576F9AF3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09EE46" w14:textId="77777777" w:rsidR="009676A2" w:rsidRPr="00DB679F" w:rsidRDefault="009676A2" w:rsidP="009676A2">
            <w:pPr>
              <w:jc w:val="center"/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06EBC4" w14:textId="25F89856" w:rsidR="009676A2" w:rsidRPr="00BE085D" w:rsidRDefault="009676A2" w:rsidP="009676A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F8D41" w14:textId="3AA34E1E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AC24B" w14:textId="4D39BA0C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C7C42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E7AE9D" w14:textId="77777777" w:rsidR="009676A2" w:rsidRPr="00DB679F" w:rsidRDefault="009676A2" w:rsidP="009676A2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22B78B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828BD" w14:textId="77777777" w:rsidR="009676A2" w:rsidRPr="00DB679F" w:rsidRDefault="009676A2" w:rsidP="009676A2">
            <w:pPr>
              <w:jc w:val="center"/>
            </w:pPr>
          </w:p>
        </w:tc>
      </w:tr>
      <w:tr w:rsidR="009676A2" w:rsidRPr="00F56749" w14:paraId="0C94382B" w14:textId="77777777" w:rsidTr="00261E78">
        <w:trPr>
          <w:trHeight w:val="510"/>
        </w:trPr>
        <w:tc>
          <w:tcPr>
            <w:tcW w:w="8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609421" w14:textId="4BB3BC2D" w:rsidR="009676A2" w:rsidRDefault="009676A2" w:rsidP="009676A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1FAC39" w14:textId="77777777" w:rsidR="009676A2" w:rsidRPr="00BE085D" w:rsidRDefault="009676A2" w:rsidP="009676A2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1EF8D4" w14:textId="77777777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3C82A0" w14:textId="77777777" w:rsidR="009676A2" w:rsidRPr="00BE085D" w:rsidRDefault="009676A2" w:rsidP="009676A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6C3B5F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1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2E801C" w14:textId="77777777" w:rsidR="009676A2" w:rsidRPr="00DB679F" w:rsidRDefault="009676A2" w:rsidP="009676A2">
            <w:pPr>
              <w:jc w:val="center"/>
            </w:pPr>
          </w:p>
        </w:tc>
        <w:tc>
          <w:tcPr>
            <w:tcW w:w="185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F5686C" w14:textId="77777777" w:rsidR="009676A2" w:rsidRPr="00DB679F" w:rsidRDefault="009676A2" w:rsidP="009676A2">
            <w:pPr>
              <w:jc w:val="center"/>
            </w:pPr>
          </w:p>
        </w:tc>
        <w:tc>
          <w:tcPr>
            <w:tcW w:w="22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B3BE30" w14:textId="77777777" w:rsidR="009676A2" w:rsidRPr="00DB679F" w:rsidRDefault="009676A2" w:rsidP="009676A2">
            <w:pPr>
              <w:jc w:val="center"/>
            </w:pPr>
          </w:p>
        </w:tc>
      </w:tr>
    </w:tbl>
    <w:p w14:paraId="3D051B9D" w14:textId="77777777" w:rsidR="00901142" w:rsidRPr="00261E78" w:rsidRDefault="00901142" w:rsidP="00261E78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152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97"/>
        <w:gridCol w:w="5096"/>
        <w:gridCol w:w="5099"/>
      </w:tblGrid>
      <w:tr w:rsidR="00261E78" w:rsidRPr="00DF5186" w14:paraId="035823EF" w14:textId="77777777" w:rsidTr="00DC35BD">
        <w:trPr>
          <w:trHeight w:val="510"/>
        </w:trPr>
        <w:tc>
          <w:tcPr>
            <w:tcW w:w="5129" w:type="dxa"/>
          </w:tcPr>
          <w:p w14:paraId="17A806C4" w14:textId="1A2417D5" w:rsidR="00261E78" w:rsidRPr="00DF5186" w:rsidRDefault="00261E78" w:rsidP="00A63A51">
            <w:pPr>
              <w:rPr>
                <w:i/>
              </w:rPr>
            </w:pPr>
            <w:r>
              <w:rPr>
                <w:i/>
              </w:rPr>
              <w:t>Riaditeľ pretekov:</w:t>
            </w:r>
            <w:r w:rsidR="0092127E">
              <w:rPr>
                <w:i/>
              </w:rPr>
              <w:t xml:space="preserve"> Marek Macháč</w:t>
            </w:r>
          </w:p>
        </w:tc>
        <w:tc>
          <w:tcPr>
            <w:tcW w:w="5129" w:type="dxa"/>
          </w:tcPr>
          <w:p w14:paraId="24184062" w14:textId="72954188" w:rsidR="00261E78" w:rsidRPr="00DF5186" w:rsidRDefault="00261E78" w:rsidP="00A63A51">
            <w:pPr>
              <w:rPr>
                <w:i/>
              </w:rPr>
            </w:pPr>
            <w:r>
              <w:rPr>
                <w:i/>
              </w:rPr>
              <w:t>Garant</w:t>
            </w:r>
            <w:r w:rsidRPr="00DF5186">
              <w:rPr>
                <w:i/>
              </w:rPr>
              <w:t>:</w:t>
            </w:r>
            <w:r w:rsidR="0092127E">
              <w:rPr>
                <w:i/>
              </w:rPr>
              <w:t xml:space="preserve"> Marek Macháč </w:t>
            </w:r>
          </w:p>
        </w:tc>
        <w:tc>
          <w:tcPr>
            <w:tcW w:w="5130" w:type="dxa"/>
          </w:tcPr>
          <w:p w14:paraId="516AA566" w14:textId="4CEEA775" w:rsidR="00261E78" w:rsidRPr="00DF5186" w:rsidRDefault="00261E78" w:rsidP="00A63A51">
            <w:pPr>
              <w:rPr>
                <w:i/>
              </w:rPr>
            </w:pPr>
            <w:r>
              <w:rPr>
                <w:i/>
              </w:rPr>
              <w:t>Hlavný rozhodca:</w:t>
            </w:r>
            <w:r w:rsidR="0092127E">
              <w:rPr>
                <w:i/>
              </w:rPr>
              <w:t xml:space="preserve"> Ema Lipková</w:t>
            </w:r>
          </w:p>
        </w:tc>
      </w:tr>
    </w:tbl>
    <w:p w14:paraId="7EBF9AF1" w14:textId="77777777" w:rsidR="00261E78" w:rsidRPr="003701F8" w:rsidRDefault="00261E78" w:rsidP="00B9003B"/>
    <w:sectPr w:rsidR="00261E78" w:rsidRPr="003701F8" w:rsidSect="00650EC9">
      <w:footerReference w:type="default" r:id="rId8"/>
      <w:pgSz w:w="16838" w:h="11906" w:orient="landscape" w:code="9"/>
      <w:pgMar w:top="567" w:right="720" w:bottom="426" w:left="720" w:header="709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1D43C" w14:textId="77777777" w:rsidR="00E3169C" w:rsidRDefault="00E3169C" w:rsidP="00650EC9">
      <w:pPr>
        <w:spacing w:after="0" w:line="240" w:lineRule="auto"/>
      </w:pPr>
      <w:r>
        <w:separator/>
      </w:r>
    </w:p>
  </w:endnote>
  <w:endnote w:type="continuationSeparator" w:id="0">
    <w:p w14:paraId="52DECECF" w14:textId="77777777" w:rsidR="00E3169C" w:rsidRDefault="00E3169C" w:rsidP="00650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F4388" w14:textId="77777777" w:rsidR="00650EC9" w:rsidRPr="00243473" w:rsidRDefault="00650EC9" w:rsidP="00650EC9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3</w:t>
      </w:r>
    </w:fldSimple>
  </w:p>
  <w:p w14:paraId="7F30DC38" w14:textId="77777777" w:rsidR="00650EC9" w:rsidRDefault="00650E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5A75" w14:textId="77777777" w:rsidR="00E3169C" w:rsidRDefault="00E3169C" w:rsidP="00650EC9">
      <w:pPr>
        <w:spacing w:after="0" w:line="240" w:lineRule="auto"/>
      </w:pPr>
      <w:r>
        <w:separator/>
      </w:r>
    </w:p>
  </w:footnote>
  <w:footnote w:type="continuationSeparator" w:id="0">
    <w:p w14:paraId="5E26CB37" w14:textId="77777777" w:rsidR="00E3169C" w:rsidRDefault="00E3169C" w:rsidP="00650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73"/>
    <w:multiLevelType w:val="hybridMultilevel"/>
    <w:tmpl w:val="4B848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20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37"/>
    <w:rsid w:val="00010045"/>
    <w:rsid w:val="00010497"/>
    <w:rsid w:val="00023783"/>
    <w:rsid w:val="000424B8"/>
    <w:rsid w:val="00045DE5"/>
    <w:rsid w:val="000B44A8"/>
    <w:rsid w:val="000B5428"/>
    <w:rsid w:val="000C2E17"/>
    <w:rsid w:val="000C5938"/>
    <w:rsid w:val="000D5E97"/>
    <w:rsid w:val="001022BB"/>
    <w:rsid w:val="0010482F"/>
    <w:rsid w:val="00106B72"/>
    <w:rsid w:val="001116DB"/>
    <w:rsid w:val="001129D1"/>
    <w:rsid w:val="00131091"/>
    <w:rsid w:val="00142DE1"/>
    <w:rsid w:val="00151FE3"/>
    <w:rsid w:val="00183127"/>
    <w:rsid w:val="00184A40"/>
    <w:rsid w:val="00194BBE"/>
    <w:rsid w:val="001958E4"/>
    <w:rsid w:val="001A6E2F"/>
    <w:rsid w:val="001C3383"/>
    <w:rsid w:val="001C45ED"/>
    <w:rsid w:val="001D5BC4"/>
    <w:rsid w:val="001D5C4F"/>
    <w:rsid w:val="001E2D14"/>
    <w:rsid w:val="001E5CF1"/>
    <w:rsid w:val="001F207C"/>
    <w:rsid w:val="001F33E6"/>
    <w:rsid w:val="0020402F"/>
    <w:rsid w:val="00212255"/>
    <w:rsid w:val="002122A2"/>
    <w:rsid w:val="0021520F"/>
    <w:rsid w:val="00247DEF"/>
    <w:rsid w:val="00261E78"/>
    <w:rsid w:val="00274B27"/>
    <w:rsid w:val="002763B1"/>
    <w:rsid w:val="00277BFB"/>
    <w:rsid w:val="002951B0"/>
    <w:rsid w:val="00295C3D"/>
    <w:rsid w:val="002A0F8B"/>
    <w:rsid w:val="002A1C51"/>
    <w:rsid w:val="002B1A7E"/>
    <w:rsid w:val="002B2214"/>
    <w:rsid w:val="002B354C"/>
    <w:rsid w:val="002B5F6F"/>
    <w:rsid w:val="002B6640"/>
    <w:rsid w:val="002C06D0"/>
    <w:rsid w:val="002D1523"/>
    <w:rsid w:val="002D2E8B"/>
    <w:rsid w:val="002E1A53"/>
    <w:rsid w:val="002E45B8"/>
    <w:rsid w:val="002F7AA5"/>
    <w:rsid w:val="00305DDF"/>
    <w:rsid w:val="00305E1A"/>
    <w:rsid w:val="00310759"/>
    <w:rsid w:val="00310937"/>
    <w:rsid w:val="00313A30"/>
    <w:rsid w:val="00323DCB"/>
    <w:rsid w:val="00327279"/>
    <w:rsid w:val="00333491"/>
    <w:rsid w:val="003428D4"/>
    <w:rsid w:val="00355730"/>
    <w:rsid w:val="00360904"/>
    <w:rsid w:val="00366EC8"/>
    <w:rsid w:val="003701F8"/>
    <w:rsid w:val="00373C82"/>
    <w:rsid w:val="003978A2"/>
    <w:rsid w:val="003A3A70"/>
    <w:rsid w:val="003A5EA4"/>
    <w:rsid w:val="003A7833"/>
    <w:rsid w:val="003A7B01"/>
    <w:rsid w:val="003B796E"/>
    <w:rsid w:val="003C17A6"/>
    <w:rsid w:val="003E2666"/>
    <w:rsid w:val="003F7523"/>
    <w:rsid w:val="004079A0"/>
    <w:rsid w:val="00407B99"/>
    <w:rsid w:val="004112A9"/>
    <w:rsid w:val="00412DE2"/>
    <w:rsid w:val="0041468F"/>
    <w:rsid w:val="00414D3A"/>
    <w:rsid w:val="0041541F"/>
    <w:rsid w:val="004357A6"/>
    <w:rsid w:val="004357DA"/>
    <w:rsid w:val="00442690"/>
    <w:rsid w:val="004907A5"/>
    <w:rsid w:val="00491995"/>
    <w:rsid w:val="00492FCD"/>
    <w:rsid w:val="00494658"/>
    <w:rsid w:val="004A394C"/>
    <w:rsid w:val="004B349E"/>
    <w:rsid w:val="004B53E0"/>
    <w:rsid w:val="004B7C31"/>
    <w:rsid w:val="004D12C4"/>
    <w:rsid w:val="004E01B3"/>
    <w:rsid w:val="004E054B"/>
    <w:rsid w:val="004F73A0"/>
    <w:rsid w:val="005031A8"/>
    <w:rsid w:val="00504149"/>
    <w:rsid w:val="00504F02"/>
    <w:rsid w:val="00515790"/>
    <w:rsid w:val="00544E5D"/>
    <w:rsid w:val="00545D58"/>
    <w:rsid w:val="00570A8A"/>
    <w:rsid w:val="00573093"/>
    <w:rsid w:val="0057318A"/>
    <w:rsid w:val="005731FE"/>
    <w:rsid w:val="005754D6"/>
    <w:rsid w:val="005914E5"/>
    <w:rsid w:val="0059560E"/>
    <w:rsid w:val="005A031E"/>
    <w:rsid w:val="005B5E88"/>
    <w:rsid w:val="005B63A4"/>
    <w:rsid w:val="005C261C"/>
    <w:rsid w:val="005E6BC3"/>
    <w:rsid w:val="006234C8"/>
    <w:rsid w:val="006244F3"/>
    <w:rsid w:val="0062535C"/>
    <w:rsid w:val="00643037"/>
    <w:rsid w:val="00650EC9"/>
    <w:rsid w:val="00654DB9"/>
    <w:rsid w:val="006610FD"/>
    <w:rsid w:val="00670AE1"/>
    <w:rsid w:val="006776F4"/>
    <w:rsid w:val="00695912"/>
    <w:rsid w:val="0069723B"/>
    <w:rsid w:val="006A55BA"/>
    <w:rsid w:val="006A7C24"/>
    <w:rsid w:val="006B2E2B"/>
    <w:rsid w:val="006C05E7"/>
    <w:rsid w:val="006C4B27"/>
    <w:rsid w:val="006C6926"/>
    <w:rsid w:val="006D755F"/>
    <w:rsid w:val="006E6B09"/>
    <w:rsid w:val="006F2932"/>
    <w:rsid w:val="00705743"/>
    <w:rsid w:val="00706DEE"/>
    <w:rsid w:val="0071283D"/>
    <w:rsid w:val="00717E03"/>
    <w:rsid w:val="00717EC4"/>
    <w:rsid w:val="007273FD"/>
    <w:rsid w:val="007279E2"/>
    <w:rsid w:val="00737C50"/>
    <w:rsid w:val="0076655E"/>
    <w:rsid w:val="00786EBA"/>
    <w:rsid w:val="0079125F"/>
    <w:rsid w:val="007A0529"/>
    <w:rsid w:val="007D3FB3"/>
    <w:rsid w:val="007E3684"/>
    <w:rsid w:val="007E512C"/>
    <w:rsid w:val="007F57FC"/>
    <w:rsid w:val="007F654A"/>
    <w:rsid w:val="00815070"/>
    <w:rsid w:val="00815EB2"/>
    <w:rsid w:val="00822674"/>
    <w:rsid w:val="008253F8"/>
    <w:rsid w:val="008274A7"/>
    <w:rsid w:val="008369FB"/>
    <w:rsid w:val="00841A12"/>
    <w:rsid w:val="00856A61"/>
    <w:rsid w:val="00860C8A"/>
    <w:rsid w:val="00863168"/>
    <w:rsid w:val="008833FC"/>
    <w:rsid w:val="0088421A"/>
    <w:rsid w:val="00892136"/>
    <w:rsid w:val="008941A1"/>
    <w:rsid w:val="008A1701"/>
    <w:rsid w:val="008A4B99"/>
    <w:rsid w:val="008B18E1"/>
    <w:rsid w:val="008D7B28"/>
    <w:rsid w:val="008E2D27"/>
    <w:rsid w:val="00901142"/>
    <w:rsid w:val="0090509A"/>
    <w:rsid w:val="009100D7"/>
    <w:rsid w:val="0091459F"/>
    <w:rsid w:val="00920BF8"/>
    <w:rsid w:val="0092127E"/>
    <w:rsid w:val="009227BF"/>
    <w:rsid w:val="00944A15"/>
    <w:rsid w:val="00952932"/>
    <w:rsid w:val="00961079"/>
    <w:rsid w:val="009676A2"/>
    <w:rsid w:val="00976151"/>
    <w:rsid w:val="00984BCA"/>
    <w:rsid w:val="0099066E"/>
    <w:rsid w:val="009A4817"/>
    <w:rsid w:val="009B05C4"/>
    <w:rsid w:val="009B1CC4"/>
    <w:rsid w:val="009B67A0"/>
    <w:rsid w:val="009C3EA2"/>
    <w:rsid w:val="009C5510"/>
    <w:rsid w:val="00A14312"/>
    <w:rsid w:val="00A22CE2"/>
    <w:rsid w:val="00A36F71"/>
    <w:rsid w:val="00A50EDF"/>
    <w:rsid w:val="00A65FD7"/>
    <w:rsid w:val="00A82D6A"/>
    <w:rsid w:val="00A87620"/>
    <w:rsid w:val="00A90127"/>
    <w:rsid w:val="00A928E4"/>
    <w:rsid w:val="00AA58E1"/>
    <w:rsid w:val="00AC366F"/>
    <w:rsid w:val="00AC5478"/>
    <w:rsid w:val="00AC7F0C"/>
    <w:rsid w:val="00AE4134"/>
    <w:rsid w:val="00AE429F"/>
    <w:rsid w:val="00AE5174"/>
    <w:rsid w:val="00AE6B45"/>
    <w:rsid w:val="00B10B0D"/>
    <w:rsid w:val="00B12E62"/>
    <w:rsid w:val="00B23F91"/>
    <w:rsid w:val="00B3726C"/>
    <w:rsid w:val="00B45031"/>
    <w:rsid w:val="00B45FDF"/>
    <w:rsid w:val="00B4663D"/>
    <w:rsid w:val="00B5093C"/>
    <w:rsid w:val="00B70491"/>
    <w:rsid w:val="00B81169"/>
    <w:rsid w:val="00B8758F"/>
    <w:rsid w:val="00B9003B"/>
    <w:rsid w:val="00B927E9"/>
    <w:rsid w:val="00BB0046"/>
    <w:rsid w:val="00BB1C3C"/>
    <w:rsid w:val="00BC4904"/>
    <w:rsid w:val="00BD3F6E"/>
    <w:rsid w:val="00BD7E37"/>
    <w:rsid w:val="00BE085D"/>
    <w:rsid w:val="00BE55B2"/>
    <w:rsid w:val="00BF3D4B"/>
    <w:rsid w:val="00C20B2D"/>
    <w:rsid w:val="00C20CBF"/>
    <w:rsid w:val="00C24971"/>
    <w:rsid w:val="00C2548B"/>
    <w:rsid w:val="00C259A9"/>
    <w:rsid w:val="00C37ACD"/>
    <w:rsid w:val="00C60401"/>
    <w:rsid w:val="00C64813"/>
    <w:rsid w:val="00C6516A"/>
    <w:rsid w:val="00C71C5B"/>
    <w:rsid w:val="00C739C5"/>
    <w:rsid w:val="00C916E1"/>
    <w:rsid w:val="00CA697D"/>
    <w:rsid w:val="00CA79BF"/>
    <w:rsid w:val="00CB7979"/>
    <w:rsid w:val="00CC1AE8"/>
    <w:rsid w:val="00CD255B"/>
    <w:rsid w:val="00CD65D7"/>
    <w:rsid w:val="00CD7356"/>
    <w:rsid w:val="00CE30A1"/>
    <w:rsid w:val="00CE43EC"/>
    <w:rsid w:val="00D06E87"/>
    <w:rsid w:val="00D159D6"/>
    <w:rsid w:val="00D4193E"/>
    <w:rsid w:val="00D4330A"/>
    <w:rsid w:val="00D64C52"/>
    <w:rsid w:val="00D7179A"/>
    <w:rsid w:val="00D73322"/>
    <w:rsid w:val="00D748B8"/>
    <w:rsid w:val="00D955DE"/>
    <w:rsid w:val="00DA4862"/>
    <w:rsid w:val="00DB679F"/>
    <w:rsid w:val="00DC223E"/>
    <w:rsid w:val="00DC35BD"/>
    <w:rsid w:val="00DD2193"/>
    <w:rsid w:val="00DE0799"/>
    <w:rsid w:val="00DE3782"/>
    <w:rsid w:val="00DE5984"/>
    <w:rsid w:val="00E004F0"/>
    <w:rsid w:val="00E02EA2"/>
    <w:rsid w:val="00E15B48"/>
    <w:rsid w:val="00E17AEA"/>
    <w:rsid w:val="00E246CF"/>
    <w:rsid w:val="00E3169C"/>
    <w:rsid w:val="00E342DC"/>
    <w:rsid w:val="00E43919"/>
    <w:rsid w:val="00E44E34"/>
    <w:rsid w:val="00E52A11"/>
    <w:rsid w:val="00E53137"/>
    <w:rsid w:val="00E5344A"/>
    <w:rsid w:val="00E60C21"/>
    <w:rsid w:val="00E636BF"/>
    <w:rsid w:val="00E65347"/>
    <w:rsid w:val="00E760D6"/>
    <w:rsid w:val="00E84C9D"/>
    <w:rsid w:val="00E85784"/>
    <w:rsid w:val="00E86229"/>
    <w:rsid w:val="00E93ACE"/>
    <w:rsid w:val="00EB31F8"/>
    <w:rsid w:val="00EB7A89"/>
    <w:rsid w:val="00EC723A"/>
    <w:rsid w:val="00EF4D59"/>
    <w:rsid w:val="00F005F7"/>
    <w:rsid w:val="00F0260E"/>
    <w:rsid w:val="00F11791"/>
    <w:rsid w:val="00F30711"/>
    <w:rsid w:val="00F331F9"/>
    <w:rsid w:val="00F441D2"/>
    <w:rsid w:val="00F47B73"/>
    <w:rsid w:val="00F535D7"/>
    <w:rsid w:val="00F56749"/>
    <w:rsid w:val="00F652E4"/>
    <w:rsid w:val="00F74C20"/>
    <w:rsid w:val="00F8338D"/>
    <w:rsid w:val="00F84148"/>
    <w:rsid w:val="00F97B61"/>
    <w:rsid w:val="00FA4F6B"/>
    <w:rsid w:val="00FB35F5"/>
    <w:rsid w:val="00FB51D2"/>
    <w:rsid w:val="00FC1E52"/>
    <w:rsid w:val="00FD25E2"/>
    <w:rsid w:val="00FD6386"/>
    <w:rsid w:val="00FD72F7"/>
    <w:rsid w:val="00FE1640"/>
    <w:rsid w:val="00FE182B"/>
    <w:rsid w:val="00FE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16B61"/>
  <w15:chartTrackingRefBased/>
  <w15:docId w15:val="{9BD7C310-5150-446B-8ADF-07CE3CBE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20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4391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5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5E8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50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0EC9"/>
  </w:style>
  <w:style w:type="paragraph" w:styleId="Pta">
    <w:name w:val="footer"/>
    <w:basedOn w:val="Normlny"/>
    <w:link w:val="PtaChar"/>
    <w:uiPriority w:val="99"/>
    <w:unhideWhenUsed/>
    <w:rsid w:val="00650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0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ina\Documents\Vlastn&#233;%20&#353;abl&#243;ny%20bal&#237;ka%20Office\&#352;tartov&#225;%20lisrina%20U10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3C28-6AB1-4BC4-B2E9-1AA84B0A2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Štartová lisrina U10</Template>
  <TotalTime>213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Rodina</dc:creator>
  <cp:keywords/>
  <dc:description/>
  <cp:lastModifiedBy>Ema Lipkova</cp:lastModifiedBy>
  <cp:revision>94</cp:revision>
  <cp:lastPrinted>2022-04-07T18:02:00Z</cp:lastPrinted>
  <dcterms:created xsi:type="dcterms:W3CDTF">2023-04-11T14:53:00Z</dcterms:created>
  <dcterms:modified xsi:type="dcterms:W3CDTF">2026-07-12T18:32:00Z</dcterms:modified>
</cp:coreProperties>
</file>