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15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3403"/>
        <w:gridCol w:w="1417"/>
        <w:gridCol w:w="1031"/>
        <w:gridCol w:w="1523"/>
        <w:gridCol w:w="851"/>
        <w:gridCol w:w="2129"/>
        <w:gridCol w:w="1842"/>
        <w:gridCol w:w="11"/>
        <w:gridCol w:w="2257"/>
      </w:tblGrid>
      <w:tr w:rsidR="007F654A" w:rsidRPr="009A4817" w14:paraId="38C65466" w14:textId="77777777" w:rsidTr="005003AE">
        <w:trPr>
          <w:trHeight w:val="510"/>
        </w:trPr>
        <w:tc>
          <w:tcPr>
            <w:tcW w:w="6681" w:type="dxa"/>
            <w:gridSpan w:val="4"/>
            <w:tcBorders>
              <w:bottom w:val="single" w:sz="12" w:space="0" w:color="auto"/>
            </w:tcBorders>
            <w:vAlign w:val="center"/>
          </w:tcPr>
          <w:p w14:paraId="3C2E7BE4" w14:textId="48ACAA25" w:rsidR="007F654A" w:rsidRPr="009A4817" w:rsidRDefault="007F654A" w:rsidP="007F654A">
            <w:pPr>
              <w:rPr>
                <w:b/>
                <w:sz w:val="28"/>
                <w:szCs w:val="28"/>
              </w:rPr>
            </w:pPr>
            <w:r w:rsidRPr="009A4817">
              <w:rPr>
                <w:b/>
                <w:sz w:val="28"/>
                <w:szCs w:val="28"/>
              </w:rPr>
              <w:t>Západoslovenská liga mládeže v LRU plávaná</w:t>
            </w:r>
            <w:r w:rsidR="002D2E8B">
              <w:rPr>
                <w:b/>
                <w:sz w:val="28"/>
                <w:szCs w:val="28"/>
              </w:rPr>
              <w:t xml:space="preserve"> </w:t>
            </w:r>
            <w:r w:rsidR="00B64F6B">
              <w:rPr>
                <w:b/>
                <w:sz w:val="28"/>
                <w:szCs w:val="28"/>
              </w:rPr>
              <w:t>5</w:t>
            </w:r>
            <w:r w:rsidR="002D2E8B">
              <w:rPr>
                <w:b/>
                <w:sz w:val="28"/>
                <w:szCs w:val="28"/>
              </w:rPr>
              <w:t>. ročník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E53B277" w14:textId="03ECCBF4" w:rsidR="007F654A" w:rsidRPr="00AE5174" w:rsidRDefault="007F654A" w:rsidP="008941A1">
            <w:pPr>
              <w:rPr>
                <w:b/>
                <w:sz w:val="28"/>
                <w:szCs w:val="28"/>
              </w:rPr>
            </w:pPr>
            <w:r w:rsidRPr="00310759">
              <w:rPr>
                <w:sz w:val="28"/>
                <w:szCs w:val="28"/>
              </w:rPr>
              <w:t>kolo:</w:t>
            </w:r>
            <w:r>
              <w:rPr>
                <w:b/>
                <w:sz w:val="28"/>
                <w:szCs w:val="28"/>
              </w:rPr>
              <w:t xml:space="preserve">   </w:t>
            </w:r>
            <w:r w:rsidR="00911C33">
              <w:rPr>
                <w:b/>
                <w:sz w:val="28"/>
                <w:szCs w:val="28"/>
              </w:rPr>
              <w:t>4</w:t>
            </w:r>
            <w:r w:rsidR="007273F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80" w:type="dxa"/>
            <w:gridSpan w:val="2"/>
            <w:tcBorders>
              <w:bottom w:val="single" w:sz="12" w:space="0" w:color="auto"/>
            </w:tcBorders>
            <w:vAlign w:val="center"/>
          </w:tcPr>
          <w:p w14:paraId="4BF27ADD" w14:textId="1436C32A" w:rsidR="007F654A" w:rsidRPr="009A4817" w:rsidRDefault="004F73A0" w:rsidP="007273FD">
            <w:pPr>
              <w:rPr>
                <w:b/>
                <w:sz w:val="28"/>
                <w:szCs w:val="28"/>
              </w:rPr>
            </w:pPr>
            <w:r w:rsidRPr="00310759">
              <w:rPr>
                <w:sz w:val="28"/>
                <w:szCs w:val="28"/>
              </w:rPr>
              <w:t>miesto: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911C33">
              <w:rPr>
                <w:b/>
                <w:sz w:val="28"/>
                <w:szCs w:val="28"/>
              </w:rPr>
              <w:t>Vincov Les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30603EE3" w14:textId="1DD989DC" w:rsidR="007F654A" w:rsidRPr="009A4817" w:rsidRDefault="00911C33" w:rsidP="007F57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8833F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7</w:t>
            </w:r>
            <w:r w:rsidR="008833FC">
              <w:rPr>
                <w:b/>
                <w:sz w:val="28"/>
                <w:szCs w:val="28"/>
              </w:rPr>
              <w:t>.202</w:t>
            </w:r>
            <w:r w:rsidR="00B64F6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vAlign w:val="center"/>
          </w:tcPr>
          <w:p w14:paraId="775952B1" w14:textId="77777777" w:rsidR="007F654A" w:rsidRPr="009A4817" w:rsidRDefault="007F654A" w:rsidP="00E5344A">
            <w:pPr>
              <w:rPr>
                <w:b/>
                <w:sz w:val="28"/>
                <w:szCs w:val="28"/>
              </w:rPr>
            </w:pPr>
            <w:r w:rsidRPr="00310759">
              <w:rPr>
                <w:sz w:val="28"/>
                <w:szCs w:val="28"/>
              </w:rPr>
              <w:t>kategória:</w:t>
            </w:r>
            <w:r w:rsidR="002D2E8B">
              <w:rPr>
                <w:sz w:val="28"/>
                <w:szCs w:val="28"/>
              </w:rPr>
              <w:t xml:space="preserve">  </w:t>
            </w:r>
            <w:r w:rsidRPr="00D4330A">
              <w:rPr>
                <w:b/>
                <w:sz w:val="44"/>
                <w:szCs w:val="44"/>
              </w:rPr>
              <w:t>U1</w:t>
            </w:r>
            <w:r w:rsidR="00E5344A">
              <w:rPr>
                <w:b/>
                <w:sz w:val="44"/>
                <w:szCs w:val="44"/>
              </w:rPr>
              <w:t>5</w:t>
            </w:r>
          </w:p>
        </w:tc>
      </w:tr>
      <w:tr w:rsidR="00544E5D" w14:paraId="4E886158" w14:textId="77777777" w:rsidTr="005003AE">
        <w:trPr>
          <w:trHeight w:val="113"/>
        </w:trPr>
        <w:tc>
          <w:tcPr>
            <w:tcW w:w="15294" w:type="dxa"/>
            <w:gridSpan w:val="10"/>
            <w:tcBorders>
              <w:top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</w:tcPr>
          <w:p w14:paraId="2BA0AFE3" w14:textId="77777777" w:rsidR="00544E5D" w:rsidRDefault="00544E5D"/>
        </w:tc>
      </w:tr>
      <w:tr w:rsidR="00F8338D" w14:paraId="00BDBF87" w14:textId="77777777" w:rsidTr="00BB1C3C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10B4A8D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Por. č.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0937FE69" w14:textId="77777777" w:rsidR="00F8338D" w:rsidRPr="002B2214" w:rsidRDefault="00F8338D" w:rsidP="00920BF8">
            <w:pPr>
              <w:jc w:val="center"/>
              <w:rPr>
                <w:i/>
              </w:rPr>
            </w:pPr>
            <w:r w:rsidRPr="002B2214">
              <w:rPr>
                <w:i/>
              </w:rPr>
              <w:t>Meno a Priezvisko pretekára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4427A6EF" w14:textId="77777777" w:rsidR="00F8338D" w:rsidRDefault="00944A15" w:rsidP="00570A8A">
            <w:pPr>
              <w:jc w:val="center"/>
              <w:rPr>
                <w:i/>
              </w:rPr>
            </w:pPr>
            <w:r>
              <w:rPr>
                <w:i/>
              </w:rPr>
              <w:t>Rok narodenia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3BFFC8" w14:textId="77777777" w:rsidR="00F8338D" w:rsidRPr="002B2214" w:rsidRDefault="00F8338D" w:rsidP="00570A8A">
            <w:pPr>
              <w:jc w:val="center"/>
              <w:rPr>
                <w:i/>
              </w:rPr>
            </w:pPr>
            <w:r>
              <w:rPr>
                <w:i/>
              </w:rPr>
              <w:t>OZ SRZ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8D07724" w14:textId="77777777" w:rsidR="00F8338D" w:rsidRPr="002B2214" w:rsidRDefault="00F8338D" w:rsidP="00A65FD7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Štand</w:t>
            </w:r>
            <w:proofErr w:type="spellEnd"/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507797F6" w14:textId="77777777" w:rsidR="00F8338D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Body CIPS</w:t>
            </w:r>
          </w:p>
          <w:p w14:paraId="170DAA30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(Ulovená hmotnosť)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0246A38C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Umiestnenie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6AFCD67F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Poznámky</w:t>
            </w:r>
          </w:p>
        </w:tc>
      </w:tr>
      <w:tr w:rsidR="00911C33" w:rsidRPr="00F56749" w14:paraId="7DC2FF6F" w14:textId="77777777" w:rsidTr="000F08BF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0A694C21" w14:textId="77777777" w:rsidR="00911C33" w:rsidRPr="00142DE1" w:rsidRDefault="00911C33" w:rsidP="00911C33">
            <w:pPr>
              <w:jc w:val="center"/>
              <w:rPr>
                <w:sz w:val="32"/>
                <w:szCs w:val="32"/>
              </w:rPr>
            </w:pPr>
            <w:r w:rsidRPr="00142DE1">
              <w:rPr>
                <w:sz w:val="32"/>
                <w:szCs w:val="32"/>
              </w:rPr>
              <w:t>1.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049A364E" w14:textId="59215DEC" w:rsidR="00911C33" w:rsidRPr="00BE085D" w:rsidRDefault="00911C33" w:rsidP="00911C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Eliška </w:t>
            </w:r>
            <w:proofErr w:type="spellStart"/>
            <w:r>
              <w:rPr>
                <w:sz w:val="32"/>
                <w:szCs w:val="32"/>
              </w:rPr>
              <w:t>Mníchová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2B2202AD" w14:textId="701CFC60" w:rsidR="00911C33" w:rsidRPr="00BE085D" w:rsidRDefault="00911C33" w:rsidP="00911C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2014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52CD68BF" w14:textId="230AE052" w:rsidR="00911C33" w:rsidRPr="00BE085D" w:rsidRDefault="00911C33" w:rsidP="00911C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Zlaté Moravce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D384AEE" w14:textId="138DFB52" w:rsidR="00911C33" w:rsidRPr="00F56749" w:rsidRDefault="00F67076" w:rsidP="00911C33">
            <w:pPr>
              <w:jc w:val="center"/>
            </w:pPr>
            <w:r>
              <w:t>2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639F5F08" w14:textId="6FFEAE6D" w:rsidR="00911C33" w:rsidRPr="00F56749" w:rsidRDefault="00F67076" w:rsidP="00911C33">
            <w:pPr>
              <w:jc w:val="center"/>
            </w:pPr>
            <w:r>
              <w:t>360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740D9630" w14:textId="18768522" w:rsidR="00911C33" w:rsidRPr="00F56749" w:rsidRDefault="00F67076" w:rsidP="00911C33">
            <w:pPr>
              <w:jc w:val="center"/>
            </w:pPr>
            <w:r>
              <w:t>5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484798F0" w14:textId="77777777" w:rsidR="00911C33" w:rsidRPr="00F56749" w:rsidRDefault="00911C33" w:rsidP="00911C33">
            <w:pPr>
              <w:jc w:val="center"/>
            </w:pPr>
          </w:p>
        </w:tc>
      </w:tr>
      <w:tr w:rsidR="00911C33" w:rsidRPr="00F56749" w14:paraId="5F9326B4" w14:textId="77777777" w:rsidTr="000F08BF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3CCE33C5" w14:textId="77777777" w:rsidR="00911C33" w:rsidRPr="00F56749" w:rsidRDefault="00911C33" w:rsidP="00911C33">
            <w:pPr>
              <w:jc w:val="center"/>
            </w:pPr>
            <w:r w:rsidRPr="0062535C">
              <w:rPr>
                <w:sz w:val="32"/>
                <w:szCs w:val="32"/>
              </w:rPr>
              <w:t>2.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4DA4DC84" w14:textId="734C5D90" w:rsidR="00911C33" w:rsidRPr="00BE085D" w:rsidRDefault="00911C33" w:rsidP="00911C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Samuel Mních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8AC8686" w14:textId="53AE4ADB" w:rsidR="00911C33" w:rsidRPr="00BE085D" w:rsidRDefault="00911C33" w:rsidP="00911C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2011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1DB1A2F7" w14:textId="607AA2FA" w:rsidR="00911C33" w:rsidRPr="00BE085D" w:rsidRDefault="00911C33" w:rsidP="00911C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Zlaté Moravce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2C5A0DE" w14:textId="15DE34CF" w:rsidR="00911C33" w:rsidRPr="00F56749" w:rsidRDefault="00F67076" w:rsidP="00911C33">
            <w:pPr>
              <w:jc w:val="center"/>
            </w:pPr>
            <w:r>
              <w:t>7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32B934E6" w14:textId="089C994F" w:rsidR="00911C33" w:rsidRPr="00F56749" w:rsidRDefault="00F67076" w:rsidP="00911C33">
            <w:pPr>
              <w:jc w:val="center"/>
            </w:pPr>
            <w:r>
              <w:t>0</w:t>
            </w:r>
          </w:p>
          <w:p w14:paraId="062F23A4" w14:textId="77777777" w:rsidR="00911C33" w:rsidRPr="00F56749" w:rsidRDefault="00911C33" w:rsidP="00911C33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</w:tcPr>
          <w:p w14:paraId="5976F403" w14:textId="1C29ACA1" w:rsidR="00911C33" w:rsidRPr="00F56749" w:rsidRDefault="00F67076" w:rsidP="00911C33">
            <w:r>
              <w:t>11</w:t>
            </w:r>
          </w:p>
          <w:p w14:paraId="437C0216" w14:textId="77777777" w:rsidR="00911C33" w:rsidRPr="00F56749" w:rsidRDefault="00911C33" w:rsidP="00911C33"/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0768EE85" w14:textId="56CA0ED9" w:rsidR="00911C33" w:rsidRPr="00F56749" w:rsidRDefault="00F67076" w:rsidP="00911C33">
            <w:pPr>
              <w:jc w:val="center"/>
            </w:pPr>
            <w:r>
              <w:t>10-12 umiestnenie</w:t>
            </w:r>
          </w:p>
        </w:tc>
      </w:tr>
      <w:tr w:rsidR="00911C33" w:rsidRPr="00F56749" w14:paraId="1FE66D68" w14:textId="77777777" w:rsidTr="000F08BF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2B409EAF" w14:textId="77777777" w:rsidR="00911C33" w:rsidRPr="00DB679F" w:rsidRDefault="00911C33" w:rsidP="00911C33">
            <w:pPr>
              <w:jc w:val="center"/>
            </w:pPr>
            <w:r w:rsidRPr="0062535C">
              <w:rPr>
                <w:sz w:val="32"/>
                <w:szCs w:val="32"/>
              </w:rPr>
              <w:t>3.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69146A80" w14:textId="0E659A8B" w:rsidR="00911C33" w:rsidRPr="00BE085D" w:rsidRDefault="00911C33" w:rsidP="00911C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Alex </w:t>
            </w:r>
            <w:proofErr w:type="spellStart"/>
            <w:r>
              <w:rPr>
                <w:sz w:val="32"/>
                <w:szCs w:val="32"/>
              </w:rPr>
              <w:t>Blaschke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F46A2EA" w14:textId="6AE690BF" w:rsidR="00911C33" w:rsidRPr="00BE085D" w:rsidRDefault="00911C33" w:rsidP="00911C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2012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63E4D2DB" w14:textId="2A4BEFD1" w:rsidR="00911C33" w:rsidRPr="00504F02" w:rsidRDefault="00911C33" w:rsidP="00911C33">
            <w:pPr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Šoporňa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C7A1252" w14:textId="20A884C8" w:rsidR="00911C33" w:rsidRPr="00DB679F" w:rsidRDefault="00F67076" w:rsidP="00911C33">
            <w:pPr>
              <w:jc w:val="center"/>
            </w:pPr>
            <w:r>
              <w:t>8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521DA9CE" w14:textId="13793E8F" w:rsidR="00911C33" w:rsidRPr="00DB679F" w:rsidRDefault="00F67076" w:rsidP="00911C33">
            <w:pPr>
              <w:jc w:val="center"/>
            </w:pPr>
            <w:r>
              <w:t>825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570831C1" w14:textId="2D61A375" w:rsidR="00911C33" w:rsidRPr="00DB679F" w:rsidRDefault="00F67076" w:rsidP="00911C33">
            <w:pPr>
              <w:jc w:val="center"/>
            </w:pPr>
            <w:r>
              <w:t>2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7069A4DC" w14:textId="77777777" w:rsidR="00911C33" w:rsidRPr="00DB679F" w:rsidRDefault="00911C33" w:rsidP="00911C33">
            <w:pPr>
              <w:jc w:val="center"/>
            </w:pPr>
          </w:p>
        </w:tc>
      </w:tr>
      <w:tr w:rsidR="00911C33" w:rsidRPr="00F56749" w14:paraId="0C9B2B2F" w14:textId="77777777" w:rsidTr="000F08BF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5FFEE65" w14:textId="77777777" w:rsidR="00911C33" w:rsidRPr="00DB679F" w:rsidRDefault="00911C33" w:rsidP="00911C33">
            <w:pPr>
              <w:jc w:val="center"/>
            </w:pPr>
            <w:r w:rsidRPr="0062535C">
              <w:rPr>
                <w:sz w:val="32"/>
                <w:szCs w:val="32"/>
              </w:rPr>
              <w:t>4.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26697AB3" w14:textId="3E3BE54A" w:rsidR="00911C33" w:rsidRPr="00BE085D" w:rsidRDefault="00911C33" w:rsidP="00911C33">
            <w:pPr>
              <w:rPr>
                <w:sz w:val="32"/>
                <w:szCs w:val="32"/>
              </w:rPr>
            </w:pPr>
            <w:r w:rsidRPr="00504F02">
              <w:rPr>
                <w:sz w:val="32"/>
                <w:szCs w:val="32"/>
              </w:rPr>
              <w:t xml:space="preserve">Lukáš </w:t>
            </w:r>
            <w:proofErr w:type="spellStart"/>
            <w:r w:rsidRPr="00504F02">
              <w:rPr>
                <w:sz w:val="32"/>
                <w:szCs w:val="32"/>
              </w:rPr>
              <w:t>Macháč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3794EEFB" w14:textId="1AD822D9" w:rsidR="00911C33" w:rsidRPr="00BE085D" w:rsidRDefault="00911C33" w:rsidP="00911C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2013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A0F7BC" w14:textId="70BDA5F0" w:rsidR="00911C33" w:rsidRPr="00504F02" w:rsidRDefault="00911C33" w:rsidP="00911C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Trenčín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54CDE5C" w14:textId="46DB8E40" w:rsidR="00911C33" w:rsidRPr="00DB679F" w:rsidRDefault="00F67076" w:rsidP="00911C33">
            <w:pPr>
              <w:jc w:val="center"/>
            </w:pPr>
            <w:r>
              <w:t>12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0FB3AF4" w14:textId="6FED0DFB" w:rsidR="00911C33" w:rsidRPr="00DB679F" w:rsidRDefault="00F67076" w:rsidP="00911C33">
            <w:pPr>
              <w:jc w:val="center"/>
            </w:pPr>
            <w:r>
              <w:t>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111159B7" w14:textId="13A22707" w:rsidR="00911C33" w:rsidRPr="00DB679F" w:rsidRDefault="00F67076" w:rsidP="00911C33">
            <w:pPr>
              <w:jc w:val="center"/>
            </w:pPr>
            <w:r>
              <w:t>11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61AB885C" w14:textId="7EB176A4" w:rsidR="00911C33" w:rsidRPr="00DB679F" w:rsidRDefault="00F67076" w:rsidP="00911C33">
            <w:pPr>
              <w:jc w:val="center"/>
            </w:pPr>
            <w:r>
              <w:t>10-12 umiestnenie</w:t>
            </w:r>
          </w:p>
        </w:tc>
      </w:tr>
      <w:tr w:rsidR="00911C33" w:rsidRPr="00F56749" w14:paraId="696B9EBB" w14:textId="77777777" w:rsidTr="000F08BF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37D463EB" w14:textId="77777777" w:rsidR="00911C33" w:rsidRPr="00F67076" w:rsidRDefault="00911C33" w:rsidP="00911C33">
            <w:pPr>
              <w:jc w:val="center"/>
              <w:rPr>
                <w:strike/>
              </w:rPr>
            </w:pPr>
            <w:r w:rsidRPr="00F67076">
              <w:rPr>
                <w:strike/>
                <w:sz w:val="32"/>
                <w:szCs w:val="32"/>
              </w:rPr>
              <w:t>5.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6A0A10E6" w14:textId="3693D07D" w:rsidR="00911C33" w:rsidRPr="00F67076" w:rsidRDefault="00911C33" w:rsidP="00911C33">
            <w:pPr>
              <w:rPr>
                <w:strike/>
                <w:sz w:val="32"/>
                <w:szCs w:val="32"/>
              </w:rPr>
            </w:pPr>
            <w:r w:rsidRPr="00F67076">
              <w:rPr>
                <w:strike/>
                <w:sz w:val="32"/>
                <w:szCs w:val="32"/>
              </w:rPr>
              <w:t>Samuel Choma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F37424A" w14:textId="5FB21F41" w:rsidR="00911C33" w:rsidRPr="00F67076" w:rsidRDefault="00911C33" w:rsidP="00911C33">
            <w:pPr>
              <w:jc w:val="center"/>
              <w:rPr>
                <w:strike/>
                <w:sz w:val="32"/>
                <w:szCs w:val="32"/>
              </w:rPr>
            </w:pPr>
            <w:r w:rsidRPr="00F67076">
              <w:rPr>
                <w:strike/>
                <w:sz w:val="32"/>
                <w:szCs w:val="32"/>
              </w:rPr>
              <w:t>2011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25F6D897" w14:textId="4F65E444" w:rsidR="00911C33" w:rsidRPr="00F67076" w:rsidRDefault="00911C33" w:rsidP="00911C33">
            <w:pPr>
              <w:jc w:val="center"/>
              <w:rPr>
                <w:strike/>
                <w:sz w:val="32"/>
                <w:szCs w:val="32"/>
              </w:rPr>
            </w:pPr>
            <w:r w:rsidRPr="00F67076">
              <w:rPr>
                <w:strike/>
                <w:sz w:val="32"/>
                <w:szCs w:val="32"/>
              </w:rPr>
              <w:t>Šoporňa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9DFEC2E" w14:textId="77777777" w:rsidR="00911C33" w:rsidRPr="00F67076" w:rsidRDefault="00911C33" w:rsidP="00911C33">
            <w:pPr>
              <w:jc w:val="center"/>
              <w:rPr>
                <w:strike/>
              </w:rPr>
            </w:pP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6E745396" w14:textId="77777777" w:rsidR="00911C33" w:rsidRPr="00F67076" w:rsidRDefault="00911C33" w:rsidP="00911C33">
            <w:pPr>
              <w:jc w:val="center"/>
              <w:rPr>
                <w:strike/>
              </w:rPr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7FB78824" w14:textId="77777777" w:rsidR="00911C33" w:rsidRPr="00F67076" w:rsidRDefault="00911C33" w:rsidP="00911C33">
            <w:pPr>
              <w:jc w:val="center"/>
              <w:rPr>
                <w:strike/>
              </w:rPr>
            </w:pP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3EEEC796" w14:textId="77777777" w:rsidR="00911C33" w:rsidRPr="00F67076" w:rsidRDefault="00911C33" w:rsidP="00911C33">
            <w:pPr>
              <w:jc w:val="center"/>
              <w:rPr>
                <w:strike/>
              </w:rPr>
            </w:pPr>
          </w:p>
        </w:tc>
      </w:tr>
      <w:tr w:rsidR="0051273C" w:rsidRPr="00F56749" w14:paraId="34CE3561" w14:textId="77777777" w:rsidTr="000F08BF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0B55295" w14:textId="77777777" w:rsidR="0051273C" w:rsidRPr="00DB679F" w:rsidRDefault="0051273C" w:rsidP="0051273C">
            <w:pPr>
              <w:jc w:val="center"/>
            </w:pPr>
            <w:r w:rsidRPr="0062535C">
              <w:rPr>
                <w:sz w:val="32"/>
                <w:szCs w:val="32"/>
              </w:rPr>
              <w:t>6.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272E187D" w14:textId="76FD43E9" w:rsidR="0051273C" w:rsidRPr="00BE085D" w:rsidRDefault="0051273C" w:rsidP="005127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Tomáš Hotový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E6E3EA4" w14:textId="6D232778" w:rsidR="0051273C" w:rsidRPr="00BE085D" w:rsidRDefault="0051273C" w:rsidP="005127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5665DB24" w14:textId="78AE2119" w:rsidR="0051273C" w:rsidRPr="00BE085D" w:rsidRDefault="0051273C" w:rsidP="005127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Trnava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C94CB72" w14:textId="79215D66" w:rsidR="0051273C" w:rsidRPr="00DB679F" w:rsidRDefault="00F67076" w:rsidP="0051273C">
            <w:pPr>
              <w:jc w:val="center"/>
            </w:pPr>
            <w:r>
              <w:t>3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34DA650" w14:textId="69C4C71D" w:rsidR="0051273C" w:rsidRPr="00DB679F" w:rsidRDefault="00F67076" w:rsidP="0051273C">
            <w:pPr>
              <w:jc w:val="center"/>
            </w:pPr>
            <w:r>
              <w:t>770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24F212FF" w14:textId="3D1790B5" w:rsidR="0051273C" w:rsidRPr="00DB679F" w:rsidRDefault="00F67076" w:rsidP="0051273C">
            <w:pPr>
              <w:jc w:val="center"/>
            </w:pPr>
            <w:r>
              <w:t>3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75CF827F" w14:textId="77777777" w:rsidR="0051273C" w:rsidRPr="00DB679F" w:rsidRDefault="0051273C" w:rsidP="0051273C">
            <w:pPr>
              <w:jc w:val="center"/>
            </w:pPr>
          </w:p>
        </w:tc>
      </w:tr>
      <w:tr w:rsidR="0051273C" w:rsidRPr="00F56749" w14:paraId="5D65FE81" w14:textId="77777777" w:rsidTr="000F08BF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5E28BCC" w14:textId="77777777" w:rsidR="0051273C" w:rsidRPr="00DB679F" w:rsidRDefault="0051273C" w:rsidP="0051273C">
            <w:pPr>
              <w:jc w:val="center"/>
            </w:pPr>
            <w:r w:rsidRPr="0062535C">
              <w:rPr>
                <w:sz w:val="32"/>
                <w:szCs w:val="32"/>
              </w:rPr>
              <w:t>7.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3F1A0ED7" w14:textId="6C6AA26D" w:rsidR="0051273C" w:rsidRPr="00065687" w:rsidRDefault="0051273C" w:rsidP="005127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Lukáš </w:t>
            </w:r>
            <w:proofErr w:type="spellStart"/>
            <w:r>
              <w:rPr>
                <w:sz w:val="32"/>
                <w:szCs w:val="32"/>
              </w:rPr>
              <w:t>Patúš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5B82000" w14:textId="51E6296E" w:rsidR="0051273C" w:rsidRPr="00065687" w:rsidRDefault="0051273C" w:rsidP="005127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2012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63B08E4B" w14:textId="05D0484A" w:rsidR="0051273C" w:rsidRPr="00065687" w:rsidRDefault="0051273C" w:rsidP="005127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Pezinok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74FBB7A" w14:textId="4C173C2E" w:rsidR="0051273C" w:rsidRPr="00DB679F" w:rsidRDefault="00F67076" w:rsidP="0051273C">
            <w:pPr>
              <w:jc w:val="center"/>
            </w:pPr>
            <w:r>
              <w:t>5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8D7DDD6" w14:textId="7E0C5745" w:rsidR="0051273C" w:rsidRPr="00DB679F" w:rsidRDefault="00F67076" w:rsidP="0051273C">
            <w:pPr>
              <w:jc w:val="center"/>
            </w:pPr>
            <w:r>
              <w:t>260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2C661C28" w14:textId="3A7CF4BE" w:rsidR="0051273C" w:rsidRPr="00DB679F" w:rsidRDefault="00F67076" w:rsidP="0051273C">
            <w:pPr>
              <w:jc w:val="center"/>
            </w:pPr>
            <w:r>
              <w:t>6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6452F3F6" w14:textId="77777777" w:rsidR="0051273C" w:rsidRPr="00DB679F" w:rsidRDefault="0051273C" w:rsidP="0051273C">
            <w:pPr>
              <w:jc w:val="center"/>
            </w:pPr>
          </w:p>
        </w:tc>
      </w:tr>
      <w:tr w:rsidR="0051273C" w:rsidRPr="00F56749" w14:paraId="48511E75" w14:textId="77777777" w:rsidTr="000F08BF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2CE18869" w14:textId="77777777" w:rsidR="0051273C" w:rsidRPr="00DB679F" w:rsidRDefault="0051273C" w:rsidP="0051273C">
            <w:pPr>
              <w:jc w:val="center"/>
            </w:pPr>
            <w:r w:rsidRPr="0062535C">
              <w:rPr>
                <w:sz w:val="32"/>
                <w:szCs w:val="32"/>
              </w:rPr>
              <w:t>8.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633AED0C" w14:textId="6FD67FF4" w:rsidR="0051273C" w:rsidRPr="00BE085D" w:rsidRDefault="0051273C" w:rsidP="005127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Karin </w:t>
            </w:r>
            <w:proofErr w:type="spellStart"/>
            <w:r>
              <w:rPr>
                <w:sz w:val="32"/>
                <w:szCs w:val="32"/>
              </w:rPr>
              <w:t>Šimanská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6A4DB72" w14:textId="12F798B9" w:rsidR="0051273C" w:rsidRPr="00BE085D" w:rsidRDefault="0051273C" w:rsidP="005127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2013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5D838871" w14:textId="3FAAA608" w:rsidR="0051273C" w:rsidRPr="005E6BC3" w:rsidRDefault="0051273C" w:rsidP="005127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Partizánske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A1643B3" w14:textId="66C5EE78" w:rsidR="0051273C" w:rsidRPr="00DB679F" w:rsidRDefault="00F67076" w:rsidP="0051273C">
            <w:pPr>
              <w:jc w:val="center"/>
            </w:pPr>
            <w:r>
              <w:t>9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632FEC0A" w14:textId="4A078ACC" w:rsidR="0051273C" w:rsidRPr="00DB679F" w:rsidRDefault="00F67076" w:rsidP="0051273C">
            <w:pPr>
              <w:jc w:val="center"/>
            </w:pPr>
            <w:r>
              <w:t>1200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407F1672" w14:textId="1E648615" w:rsidR="0051273C" w:rsidRPr="00DB679F" w:rsidRDefault="00F67076" w:rsidP="0051273C">
            <w:pPr>
              <w:jc w:val="center"/>
            </w:pPr>
            <w:r>
              <w:t>1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668CF2F2" w14:textId="77777777" w:rsidR="0051273C" w:rsidRPr="00DB679F" w:rsidRDefault="0051273C" w:rsidP="0051273C">
            <w:pPr>
              <w:jc w:val="center"/>
            </w:pPr>
          </w:p>
        </w:tc>
      </w:tr>
      <w:tr w:rsidR="0051273C" w:rsidRPr="00F56749" w14:paraId="2A7BBA1D" w14:textId="77777777" w:rsidTr="000F08BF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B0A4199" w14:textId="77777777" w:rsidR="0051273C" w:rsidRPr="00DB679F" w:rsidRDefault="0051273C" w:rsidP="0051273C">
            <w:pPr>
              <w:jc w:val="center"/>
            </w:pPr>
            <w:r w:rsidRPr="0062535C">
              <w:rPr>
                <w:sz w:val="32"/>
                <w:szCs w:val="32"/>
              </w:rPr>
              <w:t>9.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03837549" w14:textId="7693697C" w:rsidR="0051273C" w:rsidRPr="00BE085D" w:rsidRDefault="0051273C" w:rsidP="005127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Kristína </w:t>
            </w:r>
            <w:proofErr w:type="spellStart"/>
            <w:r>
              <w:rPr>
                <w:sz w:val="32"/>
                <w:szCs w:val="32"/>
              </w:rPr>
              <w:t>Turovská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53717CE" w14:textId="1042BC93" w:rsidR="0051273C" w:rsidRPr="00BE085D" w:rsidRDefault="0051273C" w:rsidP="005127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2014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0D993313" w14:textId="6B49170F" w:rsidR="0051273C" w:rsidRPr="005E6BC3" w:rsidRDefault="0051273C" w:rsidP="0051273C">
            <w:pPr>
              <w:jc w:val="center"/>
              <w:rPr>
                <w:sz w:val="32"/>
                <w:szCs w:val="32"/>
              </w:rPr>
            </w:pPr>
            <w:r w:rsidRPr="0050085C">
              <w:t>Nové Mesto nad Váhom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9490F55" w14:textId="5BFFF925" w:rsidR="0051273C" w:rsidRPr="00DB679F" w:rsidRDefault="00F67076" w:rsidP="0051273C">
            <w:pPr>
              <w:jc w:val="center"/>
            </w:pPr>
            <w:r>
              <w:t>10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2DE08E6" w14:textId="54EA61CB" w:rsidR="0051273C" w:rsidRPr="00DB679F" w:rsidRDefault="00F67076" w:rsidP="0051273C">
            <w:pPr>
              <w:jc w:val="center"/>
            </w:pPr>
            <w:r>
              <w:t>105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6B080AF0" w14:textId="3EB684C2" w:rsidR="0051273C" w:rsidRPr="00DB679F" w:rsidRDefault="00F67076" w:rsidP="0051273C">
            <w:pPr>
              <w:jc w:val="center"/>
            </w:pPr>
            <w:r>
              <w:t>8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2E98798C" w14:textId="77777777" w:rsidR="0051273C" w:rsidRPr="00DB679F" w:rsidRDefault="0051273C" w:rsidP="0051273C">
            <w:pPr>
              <w:jc w:val="center"/>
            </w:pPr>
          </w:p>
        </w:tc>
      </w:tr>
      <w:tr w:rsidR="001E695E" w:rsidRPr="00F56749" w14:paraId="15ACF632" w14:textId="77777777" w:rsidTr="000F08BF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79FC499" w14:textId="77777777" w:rsidR="001E695E" w:rsidRPr="00DB679F" w:rsidRDefault="001E695E" w:rsidP="001E695E">
            <w:pPr>
              <w:jc w:val="center"/>
            </w:pPr>
            <w:r>
              <w:rPr>
                <w:sz w:val="32"/>
                <w:szCs w:val="32"/>
              </w:rPr>
              <w:t>10.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77460828" w14:textId="43713949" w:rsidR="001E695E" w:rsidRPr="00BE085D" w:rsidRDefault="001E695E" w:rsidP="001E69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Michaela </w:t>
            </w:r>
            <w:proofErr w:type="spellStart"/>
            <w:r>
              <w:rPr>
                <w:sz w:val="32"/>
                <w:szCs w:val="32"/>
              </w:rPr>
              <w:t>Radilová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54B3D9EB" w14:textId="69AF78D6" w:rsidR="001E695E" w:rsidRPr="00BE085D" w:rsidRDefault="001E695E" w:rsidP="001E69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12BC0216" w14:textId="0BBBA959" w:rsidR="001E695E" w:rsidRPr="00F535D7" w:rsidRDefault="001E695E" w:rsidP="001E695E">
            <w:pPr>
              <w:jc w:val="center"/>
            </w:pPr>
            <w:r>
              <w:rPr>
                <w:sz w:val="32"/>
                <w:szCs w:val="32"/>
              </w:rPr>
              <w:t>Trenčín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1A8C72E" w14:textId="2B6DD17A" w:rsidR="001E695E" w:rsidRPr="00DB679F" w:rsidRDefault="00F67076" w:rsidP="001E695E">
            <w:pPr>
              <w:jc w:val="center"/>
            </w:pPr>
            <w:r>
              <w:t>11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52EE0A99" w14:textId="5C4F69F0" w:rsidR="001E695E" w:rsidRPr="00DB679F" w:rsidRDefault="00F67076" w:rsidP="001E695E">
            <w:pPr>
              <w:jc w:val="center"/>
            </w:pPr>
            <w:r>
              <w:t>145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11197616" w14:textId="6DA00DC7" w:rsidR="001E695E" w:rsidRPr="00DB679F" w:rsidRDefault="00F67076" w:rsidP="001E695E">
            <w:pPr>
              <w:jc w:val="center"/>
            </w:pPr>
            <w:r>
              <w:t>7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18D3F00E" w14:textId="77777777" w:rsidR="001E695E" w:rsidRPr="00DB679F" w:rsidRDefault="001E695E" w:rsidP="001E695E">
            <w:pPr>
              <w:jc w:val="center"/>
            </w:pPr>
          </w:p>
        </w:tc>
      </w:tr>
      <w:tr w:rsidR="001E695E" w:rsidRPr="00F56749" w14:paraId="67C32286" w14:textId="77777777" w:rsidTr="000F08BF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276D9CFB" w14:textId="77777777" w:rsidR="001E695E" w:rsidRPr="00DB679F" w:rsidRDefault="001E695E" w:rsidP="001E695E">
            <w:pPr>
              <w:jc w:val="center"/>
            </w:pPr>
            <w:r>
              <w:rPr>
                <w:sz w:val="32"/>
                <w:szCs w:val="32"/>
              </w:rPr>
              <w:t>11.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332C013B" w14:textId="0E86C22E" w:rsidR="001E695E" w:rsidRPr="00BE085D" w:rsidRDefault="001E695E" w:rsidP="001E69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Tobias Vavro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3A38092E" w14:textId="62D404FF" w:rsidR="001E695E" w:rsidRPr="00BE085D" w:rsidRDefault="001E695E" w:rsidP="001E69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12C4EDE6" w14:textId="7AD0A3DE" w:rsidR="001E695E" w:rsidRPr="00B5093C" w:rsidRDefault="001E695E" w:rsidP="001E695E">
            <w:pPr>
              <w:jc w:val="center"/>
              <w:rPr>
                <w:sz w:val="32"/>
                <w:szCs w:val="32"/>
              </w:rPr>
            </w:pPr>
            <w:r w:rsidRPr="00F11855">
              <w:t>Nové Mesto nad Váhom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7E74F45" w14:textId="303D7338" w:rsidR="001E695E" w:rsidRPr="00DB679F" w:rsidRDefault="00F67076" w:rsidP="001E695E">
            <w:pPr>
              <w:jc w:val="center"/>
            </w:pPr>
            <w:r>
              <w:t>4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6FD8E52D" w14:textId="23C9B1E3" w:rsidR="001E695E" w:rsidRPr="00DB679F" w:rsidRDefault="00F67076" w:rsidP="001E695E">
            <w:pPr>
              <w:jc w:val="center"/>
            </w:pPr>
            <w:r>
              <w:t>40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6EDCEAC1" w14:textId="0BBA1547" w:rsidR="001E695E" w:rsidRPr="00DB679F" w:rsidRDefault="00F67076" w:rsidP="001E695E">
            <w:pPr>
              <w:jc w:val="center"/>
            </w:pPr>
            <w:r>
              <w:t>9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2C26CE3F" w14:textId="77777777" w:rsidR="001E695E" w:rsidRPr="00DB679F" w:rsidRDefault="001E695E" w:rsidP="001E695E">
            <w:pPr>
              <w:jc w:val="center"/>
            </w:pPr>
          </w:p>
        </w:tc>
      </w:tr>
      <w:tr w:rsidR="00ED657A" w:rsidRPr="00F56749" w14:paraId="5C3354CC" w14:textId="77777777" w:rsidTr="000F08BF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44104E23" w14:textId="77777777" w:rsidR="00ED657A" w:rsidRPr="00DB679F" w:rsidRDefault="00ED657A" w:rsidP="00ED657A">
            <w:pPr>
              <w:jc w:val="center"/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40927E4A" w14:textId="6AEDA911" w:rsidR="00ED657A" w:rsidRPr="00BE085D" w:rsidRDefault="00ED657A" w:rsidP="00ED657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Šimon </w:t>
            </w:r>
            <w:proofErr w:type="spellStart"/>
            <w:r>
              <w:rPr>
                <w:sz w:val="32"/>
                <w:szCs w:val="32"/>
              </w:rPr>
              <w:t>Libošvár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F03B419" w14:textId="3A7BEA7C" w:rsidR="00ED657A" w:rsidRPr="00BE085D" w:rsidRDefault="00ED657A" w:rsidP="00ED657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5C210D67" w14:textId="3EDF73E2" w:rsidR="00ED657A" w:rsidRPr="00741ED8" w:rsidRDefault="00ED657A" w:rsidP="00ED657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Trnava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B0C1EF4" w14:textId="7CCF0707" w:rsidR="00ED657A" w:rsidRPr="00DB679F" w:rsidRDefault="00F67076" w:rsidP="00ED657A">
            <w:pPr>
              <w:jc w:val="center"/>
            </w:pPr>
            <w:r>
              <w:t>6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B0C5E1F" w14:textId="652E45A7" w:rsidR="00ED657A" w:rsidRPr="00DB679F" w:rsidRDefault="00F67076" w:rsidP="00ED657A">
            <w:pPr>
              <w:jc w:val="center"/>
            </w:pPr>
            <w:r>
              <w:t>390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448378E5" w14:textId="3B330CC8" w:rsidR="00ED657A" w:rsidRPr="00DB679F" w:rsidRDefault="00F67076" w:rsidP="00ED657A">
            <w:pPr>
              <w:jc w:val="center"/>
            </w:pPr>
            <w:r>
              <w:t>4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02C1B46C" w14:textId="77777777" w:rsidR="00ED657A" w:rsidRPr="00DB679F" w:rsidRDefault="00ED657A" w:rsidP="00ED657A">
            <w:pPr>
              <w:jc w:val="center"/>
            </w:pPr>
          </w:p>
        </w:tc>
      </w:tr>
      <w:tr w:rsidR="00ED657A" w:rsidRPr="00F56749" w14:paraId="23F102EC" w14:textId="77777777" w:rsidTr="000F08BF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3848ED7B" w14:textId="77777777" w:rsidR="00ED657A" w:rsidRPr="00DB679F" w:rsidRDefault="00ED657A" w:rsidP="00ED657A">
            <w:pPr>
              <w:jc w:val="center"/>
            </w:pPr>
            <w:r>
              <w:rPr>
                <w:sz w:val="32"/>
                <w:szCs w:val="32"/>
              </w:rPr>
              <w:t>13.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60CB4A38" w14:textId="2A32528A" w:rsidR="00ED657A" w:rsidRPr="00BE085D" w:rsidRDefault="00B35B97" w:rsidP="00ED657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Lukáš </w:t>
            </w:r>
            <w:proofErr w:type="spellStart"/>
            <w:r>
              <w:rPr>
                <w:sz w:val="32"/>
                <w:szCs w:val="32"/>
              </w:rPr>
              <w:t>Kotesa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1EB2B92" w14:textId="2FA8CFF1" w:rsidR="00ED657A" w:rsidRPr="00BE085D" w:rsidRDefault="00B35B97" w:rsidP="00ED657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2014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65F36916" w14:textId="065461DE" w:rsidR="00ED657A" w:rsidRPr="005C261C" w:rsidRDefault="00B35B97" w:rsidP="00ED657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Trenčín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613644F" w14:textId="307E2AD3" w:rsidR="00ED657A" w:rsidRPr="00DB679F" w:rsidRDefault="00F67076" w:rsidP="00ED657A">
            <w:pPr>
              <w:jc w:val="center"/>
            </w:pPr>
            <w: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70FBF314" w14:textId="733DB625" w:rsidR="00ED657A" w:rsidRPr="00DB679F" w:rsidRDefault="00F67076" w:rsidP="00ED657A">
            <w:pPr>
              <w:jc w:val="center"/>
            </w:pPr>
            <w:r>
              <w:t>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0CA931F1" w14:textId="02090226" w:rsidR="00ED657A" w:rsidRPr="00DB679F" w:rsidRDefault="00F67076" w:rsidP="00ED657A">
            <w:pPr>
              <w:jc w:val="center"/>
            </w:pPr>
            <w:r>
              <w:t>11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51ED9EC6" w14:textId="44610294" w:rsidR="00ED657A" w:rsidRPr="00DB679F" w:rsidRDefault="00F67076" w:rsidP="00ED657A">
            <w:pPr>
              <w:jc w:val="center"/>
            </w:pPr>
            <w:r>
              <w:t>10-12 umiestnenie</w:t>
            </w:r>
          </w:p>
        </w:tc>
      </w:tr>
      <w:tr w:rsidR="00ED657A" w:rsidRPr="00F56749" w14:paraId="576F9AF3" w14:textId="77777777" w:rsidTr="000F08BF">
        <w:trPr>
          <w:trHeight w:val="510"/>
        </w:trPr>
        <w:tc>
          <w:tcPr>
            <w:tcW w:w="8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09EE46" w14:textId="77777777" w:rsidR="00ED657A" w:rsidRPr="00DB679F" w:rsidRDefault="00ED657A" w:rsidP="00ED657A">
            <w:pPr>
              <w:jc w:val="center"/>
            </w:pPr>
            <w:r>
              <w:rPr>
                <w:sz w:val="32"/>
                <w:szCs w:val="32"/>
              </w:rPr>
              <w:t>14.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06EBC4" w14:textId="3ED0DFC4" w:rsidR="00ED657A" w:rsidRPr="00BE085D" w:rsidRDefault="00ED657A" w:rsidP="00ED657A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8F8D41" w14:textId="20322562" w:rsidR="00ED657A" w:rsidRPr="00BE085D" w:rsidRDefault="00ED657A" w:rsidP="00ED657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2AC24B" w14:textId="279BD474" w:rsidR="00ED657A" w:rsidRPr="00BE085D" w:rsidRDefault="00ED657A" w:rsidP="00ED657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6C7C42" w14:textId="77777777" w:rsidR="00ED657A" w:rsidRPr="00DB679F" w:rsidRDefault="00ED657A" w:rsidP="00ED657A">
            <w:pPr>
              <w:jc w:val="center"/>
            </w:pPr>
          </w:p>
        </w:tc>
        <w:tc>
          <w:tcPr>
            <w:tcW w:w="21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E7AE9D" w14:textId="77777777" w:rsidR="00ED657A" w:rsidRPr="00DB679F" w:rsidRDefault="00ED657A" w:rsidP="00ED657A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22B78B" w14:textId="77777777" w:rsidR="00ED657A" w:rsidRPr="00DB679F" w:rsidRDefault="00ED657A" w:rsidP="00ED657A">
            <w:pPr>
              <w:jc w:val="center"/>
            </w:pPr>
          </w:p>
        </w:tc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E828BD" w14:textId="77777777" w:rsidR="00ED657A" w:rsidRPr="00DB679F" w:rsidRDefault="00ED657A" w:rsidP="00ED657A">
            <w:pPr>
              <w:jc w:val="center"/>
            </w:pPr>
          </w:p>
        </w:tc>
      </w:tr>
      <w:tr w:rsidR="00ED657A" w:rsidRPr="00F56749" w14:paraId="41A8ACA9" w14:textId="77777777" w:rsidTr="000F08BF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9341C1E" w14:textId="4D5F094D" w:rsidR="00ED657A" w:rsidRDefault="00ED657A" w:rsidP="00ED657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0F278B56" w14:textId="74EDDFB2" w:rsidR="00ED657A" w:rsidRDefault="00ED657A" w:rsidP="00ED657A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B190CF3" w14:textId="26325B86" w:rsidR="00ED657A" w:rsidRDefault="00ED657A" w:rsidP="00ED657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0B12B4A6" w14:textId="6E2540C3" w:rsidR="00ED657A" w:rsidRDefault="00ED657A" w:rsidP="00ED657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7A90D35" w14:textId="77777777" w:rsidR="00ED657A" w:rsidRPr="00DB679F" w:rsidRDefault="00ED657A" w:rsidP="00ED657A">
            <w:pPr>
              <w:jc w:val="center"/>
            </w:pP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5B6CA057" w14:textId="77777777" w:rsidR="00ED657A" w:rsidRPr="00DB679F" w:rsidRDefault="00ED657A" w:rsidP="00ED657A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71500DA2" w14:textId="77777777" w:rsidR="00ED657A" w:rsidRPr="00DB679F" w:rsidRDefault="00ED657A" w:rsidP="00ED657A">
            <w:pPr>
              <w:jc w:val="center"/>
            </w:pP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2727EC80" w14:textId="77777777" w:rsidR="00ED657A" w:rsidRPr="00DB679F" w:rsidRDefault="00ED657A" w:rsidP="00ED657A">
            <w:pPr>
              <w:jc w:val="center"/>
            </w:pPr>
          </w:p>
        </w:tc>
      </w:tr>
    </w:tbl>
    <w:p w14:paraId="68C3B6BA" w14:textId="77777777" w:rsidR="000F08BF" w:rsidRDefault="000F08BF" w:rsidP="000F08BF">
      <w:pPr>
        <w:spacing w:after="0" w:line="240" w:lineRule="auto"/>
        <w:rPr>
          <w:sz w:val="16"/>
          <w:szCs w:val="16"/>
        </w:rPr>
      </w:pPr>
    </w:p>
    <w:tbl>
      <w:tblPr>
        <w:tblStyle w:val="Mriekatabuky"/>
        <w:tblW w:w="152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97"/>
        <w:gridCol w:w="5096"/>
        <w:gridCol w:w="5099"/>
      </w:tblGrid>
      <w:tr w:rsidR="00243473" w:rsidRPr="00DF5186" w14:paraId="413C7160" w14:textId="77777777" w:rsidTr="00EC12F9">
        <w:trPr>
          <w:trHeight w:val="510"/>
        </w:trPr>
        <w:tc>
          <w:tcPr>
            <w:tcW w:w="5097" w:type="dxa"/>
          </w:tcPr>
          <w:p w14:paraId="4DAF9EC8" w14:textId="4D0EA73A" w:rsidR="00243473" w:rsidRPr="00DF5186" w:rsidRDefault="00243473" w:rsidP="00A63A51">
            <w:pPr>
              <w:rPr>
                <w:i/>
              </w:rPr>
            </w:pPr>
            <w:r>
              <w:rPr>
                <w:i/>
              </w:rPr>
              <w:t>Riaditeľ pretekov:</w:t>
            </w:r>
            <w:r w:rsidR="00F67076">
              <w:rPr>
                <w:i/>
              </w:rPr>
              <w:t xml:space="preserve"> Marek </w:t>
            </w:r>
            <w:proofErr w:type="spellStart"/>
            <w:r w:rsidR="00F67076">
              <w:rPr>
                <w:i/>
              </w:rPr>
              <w:t>Macháč</w:t>
            </w:r>
            <w:proofErr w:type="spellEnd"/>
          </w:p>
        </w:tc>
        <w:tc>
          <w:tcPr>
            <w:tcW w:w="5096" w:type="dxa"/>
          </w:tcPr>
          <w:p w14:paraId="656B423C" w14:textId="05AB83B7" w:rsidR="00243473" w:rsidRPr="00DF5186" w:rsidRDefault="00243473" w:rsidP="00A63A51">
            <w:pPr>
              <w:rPr>
                <w:i/>
              </w:rPr>
            </w:pPr>
            <w:r>
              <w:rPr>
                <w:i/>
              </w:rPr>
              <w:t>Garant</w:t>
            </w:r>
            <w:r w:rsidRPr="00DF5186">
              <w:rPr>
                <w:i/>
              </w:rPr>
              <w:t>:</w:t>
            </w:r>
            <w:r w:rsidR="00F67076">
              <w:rPr>
                <w:i/>
              </w:rPr>
              <w:t xml:space="preserve"> Marek </w:t>
            </w:r>
            <w:proofErr w:type="spellStart"/>
            <w:r w:rsidR="00F67076">
              <w:rPr>
                <w:i/>
              </w:rPr>
              <w:t>Macháč</w:t>
            </w:r>
            <w:proofErr w:type="spellEnd"/>
            <w:r w:rsidR="00F67076">
              <w:rPr>
                <w:i/>
              </w:rPr>
              <w:t xml:space="preserve"> </w:t>
            </w:r>
          </w:p>
        </w:tc>
        <w:tc>
          <w:tcPr>
            <w:tcW w:w="5099" w:type="dxa"/>
          </w:tcPr>
          <w:p w14:paraId="5ED8E0FF" w14:textId="137682F6" w:rsidR="00243473" w:rsidRPr="00DF5186" w:rsidRDefault="00243473" w:rsidP="00A63A51">
            <w:pPr>
              <w:rPr>
                <w:i/>
              </w:rPr>
            </w:pPr>
            <w:r>
              <w:rPr>
                <w:i/>
              </w:rPr>
              <w:t>Hlavný rozhodca:</w:t>
            </w:r>
            <w:r w:rsidR="00F67076">
              <w:rPr>
                <w:i/>
              </w:rPr>
              <w:t xml:space="preserve"> Ema Lipková</w:t>
            </w:r>
          </w:p>
        </w:tc>
      </w:tr>
    </w:tbl>
    <w:p w14:paraId="269E2AD1" w14:textId="77777777" w:rsidR="00911C33" w:rsidRPr="000F08BF" w:rsidRDefault="00911C33" w:rsidP="00243473">
      <w:pPr>
        <w:spacing w:after="0" w:line="240" w:lineRule="auto"/>
        <w:rPr>
          <w:sz w:val="16"/>
          <w:szCs w:val="16"/>
        </w:rPr>
      </w:pPr>
    </w:p>
    <w:sectPr w:rsidR="00911C33" w:rsidRPr="000F08BF" w:rsidSect="00243473">
      <w:footerReference w:type="default" r:id="rId8"/>
      <w:pgSz w:w="16838" w:h="11906" w:orient="landscape" w:code="9"/>
      <w:pgMar w:top="567" w:right="720" w:bottom="426" w:left="720" w:header="709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02BE4" w14:textId="77777777" w:rsidR="00590172" w:rsidRDefault="00590172" w:rsidP="00243473">
      <w:pPr>
        <w:spacing w:after="0" w:line="240" w:lineRule="auto"/>
      </w:pPr>
      <w:r>
        <w:separator/>
      </w:r>
    </w:p>
  </w:endnote>
  <w:endnote w:type="continuationSeparator" w:id="0">
    <w:p w14:paraId="651E148F" w14:textId="77777777" w:rsidR="00590172" w:rsidRDefault="00590172" w:rsidP="00243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19DB" w14:textId="7EBF23E2" w:rsidR="00243473" w:rsidRPr="00243473" w:rsidRDefault="00243473" w:rsidP="00243473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  \* MERGEFORMAT ">
      <w:r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CB543" w14:textId="77777777" w:rsidR="00590172" w:rsidRDefault="00590172" w:rsidP="00243473">
      <w:pPr>
        <w:spacing w:after="0" w:line="240" w:lineRule="auto"/>
      </w:pPr>
      <w:r>
        <w:separator/>
      </w:r>
    </w:p>
  </w:footnote>
  <w:footnote w:type="continuationSeparator" w:id="0">
    <w:p w14:paraId="50F13673" w14:textId="77777777" w:rsidR="00590172" w:rsidRDefault="00590172" w:rsidP="00243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B73"/>
    <w:multiLevelType w:val="hybridMultilevel"/>
    <w:tmpl w:val="4B848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207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037"/>
    <w:rsid w:val="00023783"/>
    <w:rsid w:val="00024C63"/>
    <w:rsid w:val="000424B8"/>
    <w:rsid w:val="00045DE5"/>
    <w:rsid w:val="000676D9"/>
    <w:rsid w:val="00092A65"/>
    <w:rsid w:val="000B5428"/>
    <w:rsid w:val="000C2E17"/>
    <w:rsid w:val="000C5938"/>
    <w:rsid w:val="000D5E97"/>
    <w:rsid w:val="000F08BF"/>
    <w:rsid w:val="001022BB"/>
    <w:rsid w:val="0010482F"/>
    <w:rsid w:val="00106B72"/>
    <w:rsid w:val="001116DB"/>
    <w:rsid w:val="001129D1"/>
    <w:rsid w:val="00131091"/>
    <w:rsid w:val="00142DE1"/>
    <w:rsid w:val="00151FE3"/>
    <w:rsid w:val="0016075E"/>
    <w:rsid w:val="00184A40"/>
    <w:rsid w:val="00194BBE"/>
    <w:rsid w:val="001958E4"/>
    <w:rsid w:val="001A6E2F"/>
    <w:rsid w:val="001C3383"/>
    <w:rsid w:val="001C45ED"/>
    <w:rsid w:val="001D5BC4"/>
    <w:rsid w:val="001D5C4F"/>
    <w:rsid w:val="001E2D14"/>
    <w:rsid w:val="001E695E"/>
    <w:rsid w:val="001F207C"/>
    <w:rsid w:val="001F33E6"/>
    <w:rsid w:val="0020402F"/>
    <w:rsid w:val="00212255"/>
    <w:rsid w:val="002122A2"/>
    <w:rsid w:val="0021520F"/>
    <w:rsid w:val="00243473"/>
    <w:rsid w:val="00247DEF"/>
    <w:rsid w:val="00253774"/>
    <w:rsid w:val="00274B27"/>
    <w:rsid w:val="00275E4D"/>
    <w:rsid w:val="002763B1"/>
    <w:rsid w:val="00277BFB"/>
    <w:rsid w:val="002951B0"/>
    <w:rsid w:val="00295C3D"/>
    <w:rsid w:val="002A0F8B"/>
    <w:rsid w:val="002A1C51"/>
    <w:rsid w:val="002B2214"/>
    <w:rsid w:val="002B354C"/>
    <w:rsid w:val="002B5F6F"/>
    <w:rsid w:val="002C06D0"/>
    <w:rsid w:val="002D1523"/>
    <w:rsid w:val="002D2E8B"/>
    <w:rsid w:val="002E1A53"/>
    <w:rsid w:val="002E45B8"/>
    <w:rsid w:val="002F7AA5"/>
    <w:rsid w:val="00302B20"/>
    <w:rsid w:val="00305DDF"/>
    <w:rsid w:val="00305E1A"/>
    <w:rsid w:val="00310759"/>
    <w:rsid w:val="00310937"/>
    <w:rsid w:val="00313A30"/>
    <w:rsid w:val="00327279"/>
    <w:rsid w:val="00333491"/>
    <w:rsid w:val="00334CB7"/>
    <w:rsid w:val="003428D4"/>
    <w:rsid w:val="00355730"/>
    <w:rsid w:val="00360904"/>
    <w:rsid w:val="00366EC8"/>
    <w:rsid w:val="003701F8"/>
    <w:rsid w:val="00373C82"/>
    <w:rsid w:val="003779FF"/>
    <w:rsid w:val="003969AB"/>
    <w:rsid w:val="003978A2"/>
    <w:rsid w:val="003A3A70"/>
    <w:rsid w:val="003A5EA4"/>
    <w:rsid w:val="003A7833"/>
    <w:rsid w:val="003A7B01"/>
    <w:rsid w:val="003B796E"/>
    <w:rsid w:val="003C17A6"/>
    <w:rsid w:val="003D0C32"/>
    <w:rsid w:val="003F7523"/>
    <w:rsid w:val="004079A0"/>
    <w:rsid w:val="00407B99"/>
    <w:rsid w:val="004112A9"/>
    <w:rsid w:val="00412DE2"/>
    <w:rsid w:val="0041468F"/>
    <w:rsid w:val="00414D3A"/>
    <w:rsid w:val="0041541F"/>
    <w:rsid w:val="004178E0"/>
    <w:rsid w:val="0042044A"/>
    <w:rsid w:val="004357A6"/>
    <w:rsid w:val="004357DA"/>
    <w:rsid w:val="0047464B"/>
    <w:rsid w:val="004859A2"/>
    <w:rsid w:val="004907A5"/>
    <w:rsid w:val="00491995"/>
    <w:rsid w:val="00492FCD"/>
    <w:rsid w:val="00494658"/>
    <w:rsid w:val="004A394C"/>
    <w:rsid w:val="004B349E"/>
    <w:rsid w:val="004B53E0"/>
    <w:rsid w:val="004B7C31"/>
    <w:rsid w:val="004D12C4"/>
    <w:rsid w:val="004E01B3"/>
    <w:rsid w:val="004E054B"/>
    <w:rsid w:val="004F58E0"/>
    <w:rsid w:val="004F73A0"/>
    <w:rsid w:val="005003AE"/>
    <w:rsid w:val="005031A8"/>
    <w:rsid w:val="00504F02"/>
    <w:rsid w:val="0051273C"/>
    <w:rsid w:val="00515790"/>
    <w:rsid w:val="00544E5D"/>
    <w:rsid w:val="00545D58"/>
    <w:rsid w:val="00570A8A"/>
    <w:rsid w:val="00573093"/>
    <w:rsid w:val="0057318A"/>
    <w:rsid w:val="005731FE"/>
    <w:rsid w:val="005754D6"/>
    <w:rsid w:val="00582EF3"/>
    <w:rsid w:val="005872F4"/>
    <w:rsid w:val="00590172"/>
    <w:rsid w:val="005914E5"/>
    <w:rsid w:val="0059560E"/>
    <w:rsid w:val="005A031E"/>
    <w:rsid w:val="005B5E88"/>
    <w:rsid w:val="005B63A4"/>
    <w:rsid w:val="005C261C"/>
    <w:rsid w:val="005E6BC3"/>
    <w:rsid w:val="006234C8"/>
    <w:rsid w:val="006244F3"/>
    <w:rsid w:val="0062535C"/>
    <w:rsid w:val="00643037"/>
    <w:rsid w:val="00654DB9"/>
    <w:rsid w:val="006610FD"/>
    <w:rsid w:val="006A55BA"/>
    <w:rsid w:val="006A7C24"/>
    <w:rsid w:val="006B2E2B"/>
    <w:rsid w:val="006C4B27"/>
    <w:rsid w:val="006C6926"/>
    <w:rsid w:val="006E6B09"/>
    <w:rsid w:val="006F2932"/>
    <w:rsid w:val="00705743"/>
    <w:rsid w:val="00706DEE"/>
    <w:rsid w:val="0071283D"/>
    <w:rsid w:val="00717E03"/>
    <w:rsid w:val="00717EC4"/>
    <w:rsid w:val="007273FD"/>
    <w:rsid w:val="007279E2"/>
    <w:rsid w:val="00737C50"/>
    <w:rsid w:val="00740BAB"/>
    <w:rsid w:val="00741ED8"/>
    <w:rsid w:val="00786EBA"/>
    <w:rsid w:val="0079125F"/>
    <w:rsid w:val="00795781"/>
    <w:rsid w:val="007A0529"/>
    <w:rsid w:val="007A692A"/>
    <w:rsid w:val="007D3FB3"/>
    <w:rsid w:val="007D76E9"/>
    <w:rsid w:val="007E3684"/>
    <w:rsid w:val="007E512C"/>
    <w:rsid w:val="007F32FA"/>
    <w:rsid w:val="007F57FC"/>
    <w:rsid w:val="007F654A"/>
    <w:rsid w:val="00815EB2"/>
    <w:rsid w:val="00817B84"/>
    <w:rsid w:val="008253F8"/>
    <w:rsid w:val="008274A7"/>
    <w:rsid w:val="008369FB"/>
    <w:rsid w:val="00841A12"/>
    <w:rsid w:val="00856A61"/>
    <w:rsid w:val="00860C8A"/>
    <w:rsid w:val="008833FC"/>
    <w:rsid w:val="0088421A"/>
    <w:rsid w:val="008941A1"/>
    <w:rsid w:val="008A4B99"/>
    <w:rsid w:val="008D7B28"/>
    <w:rsid w:val="008E2D27"/>
    <w:rsid w:val="00901142"/>
    <w:rsid w:val="0090509A"/>
    <w:rsid w:val="009100D7"/>
    <w:rsid w:val="00911C33"/>
    <w:rsid w:val="0091459F"/>
    <w:rsid w:val="00920BF8"/>
    <w:rsid w:val="009227BF"/>
    <w:rsid w:val="00944A15"/>
    <w:rsid w:val="00952932"/>
    <w:rsid w:val="00957389"/>
    <w:rsid w:val="00961079"/>
    <w:rsid w:val="00976151"/>
    <w:rsid w:val="00984BCA"/>
    <w:rsid w:val="00985F8A"/>
    <w:rsid w:val="0099066E"/>
    <w:rsid w:val="009A4817"/>
    <w:rsid w:val="009B05C4"/>
    <w:rsid w:val="009B1CC4"/>
    <w:rsid w:val="009C3EA2"/>
    <w:rsid w:val="009C5510"/>
    <w:rsid w:val="00A14312"/>
    <w:rsid w:val="00A22CE2"/>
    <w:rsid w:val="00A36F71"/>
    <w:rsid w:val="00A50EDF"/>
    <w:rsid w:val="00A65FD7"/>
    <w:rsid w:val="00A721EA"/>
    <w:rsid w:val="00A87620"/>
    <w:rsid w:val="00A90127"/>
    <w:rsid w:val="00A928E4"/>
    <w:rsid w:val="00AA58E1"/>
    <w:rsid w:val="00AC5478"/>
    <w:rsid w:val="00AC7F0C"/>
    <w:rsid w:val="00AE429F"/>
    <w:rsid w:val="00AE5174"/>
    <w:rsid w:val="00AE6B45"/>
    <w:rsid w:val="00B10B0D"/>
    <w:rsid w:val="00B12E62"/>
    <w:rsid w:val="00B23F91"/>
    <w:rsid w:val="00B35B97"/>
    <w:rsid w:val="00B45FDF"/>
    <w:rsid w:val="00B4663D"/>
    <w:rsid w:val="00B5093C"/>
    <w:rsid w:val="00B64F6B"/>
    <w:rsid w:val="00B705C7"/>
    <w:rsid w:val="00B81169"/>
    <w:rsid w:val="00B82A94"/>
    <w:rsid w:val="00B8758F"/>
    <w:rsid w:val="00B9003B"/>
    <w:rsid w:val="00B927E9"/>
    <w:rsid w:val="00B94420"/>
    <w:rsid w:val="00BB0046"/>
    <w:rsid w:val="00BB1C3C"/>
    <w:rsid w:val="00BD3F6E"/>
    <w:rsid w:val="00BD7E37"/>
    <w:rsid w:val="00BE085D"/>
    <w:rsid w:val="00BE55B2"/>
    <w:rsid w:val="00BF107F"/>
    <w:rsid w:val="00BF19ED"/>
    <w:rsid w:val="00BF3D4B"/>
    <w:rsid w:val="00C20B2D"/>
    <w:rsid w:val="00C20CBF"/>
    <w:rsid w:val="00C24971"/>
    <w:rsid w:val="00C2548B"/>
    <w:rsid w:val="00C259A9"/>
    <w:rsid w:val="00C37ACD"/>
    <w:rsid w:val="00C60401"/>
    <w:rsid w:val="00C64813"/>
    <w:rsid w:val="00C6516A"/>
    <w:rsid w:val="00C71C5B"/>
    <w:rsid w:val="00C739C5"/>
    <w:rsid w:val="00C916E1"/>
    <w:rsid w:val="00CA1BAE"/>
    <w:rsid w:val="00CA697D"/>
    <w:rsid w:val="00CA79BF"/>
    <w:rsid w:val="00CB7979"/>
    <w:rsid w:val="00CC1AE8"/>
    <w:rsid w:val="00CD65D7"/>
    <w:rsid w:val="00CE30A1"/>
    <w:rsid w:val="00CE43EC"/>
    <w:rsid w:val="00CF6644"/>
    <w:rsid w:val="00D060E9"/>
    <w:rsid w:val="00D06E87"/>
    <w:rsid w:val="00D159D6"/>
    <w:rsid w:val="00D2172B"/>
    <w:rsid w:val="00D32107"/>
    <w:rsid w:val="00D4193E"/>
    <w:rsid w:val="00D4330A"/>
    <w:rsid w:val="00D63E84"/>
    <w:rsid w:val="00D64C52"/>
    <w:rsid w:val="00D7179A"/>
    <w:rsid w:val="00D73322"/>
    <w:rsid w:val="00D748B8"/>
    <w:rsid w:val="00D955DE"/>
    <w:rsid w:val="00DA4862"/>
    <w:rsid w:val="00DB679F"/>
    <w:rsid w:val="00DC223E"/>
    <w:rsid w:val="00DD2193"/>
    <w:rsid w:val="00DE0799"/>
    <w:rsid w:val="00DE3782"/>
    <w:rsid w:val="00DE5984"/>
    <w:rsid w:val="00E004F0"/>
    <w:rsid w:val="00E02EA2"/>
    <w:rsid w:val="00E15B48"/>
    <w:rsid w:val="00E17AEA"/>
    <w:rsid w:val="00E246CF"/>
    <w:rsid w:val="00E24CD1"/>
    <w:rsid w:val="00E342DC"/>
    <w:rsid w:val="00E43919"/>
    <w:rsid w:val="00E44E34"/>
    <w:rsid w:val="00E52A11"/>
    <w:rsid w:val="00E5344A"/>
    <w:rsid w:val="00E60C21"/>
    <w:rsid w:val="00E636BF"/>
    <w:rsid w:val="00E6652F"/>
    <w:rsid w:val="00E760D6"/>
    <w:rsid w:val="00E84C9D"/>
    <w:rsid w:val="00E86229"/>
    <w:rsid w:val="00E93ACE"/>
    <w:rsid w:val="00EB31F8"/>
    <w:rsid w:val="00EC12F9"/>
    <w:rsid w:val="00EC3C45"/>
    <w:rsid w:val="00EC723A"/>
    <w:rsid w:val="00ED657A"/>
    <w:rsid w:val="00EF4D59"/>
    <w:rsid w:val="00F0260E"/>
    <w:rsid w:val="00F11855"/>
    <w:rsid w:val="00F30711"/>
    <w:rsid w:val="00F331F9"/>
    <w:rsid w:val="00F43B49"/>
    <w:rsid w:val="00F441D2"/>
    <w:rsid w:val="00F47B73"/>
    <w:rsid w:val="00F535D7"/>
    <w:rsid w:val="00F56749"/>
    <w:rsid w:val="00F652E4"/>
    <w:rsid w:val="00F67076"/>
    <w:rsid w:val="00F74C20"/>
    <w:rsid w:val="00F8338D"/>
    <w:rsid w:val="00F84148"/>
    <w:rsid w:val="00F877D7"/>
    <w:rsid w:val="00F97B61"/>
    <w:rsid w:val="00FB35F5"/>
    <w:rsid w:val="00FB51D2"/>
    <w:rsid w:val="00FD25E2"/>
    <w:rsid w:val="00FD6386"/>
    <w:rsid w:val="00FD72F7"/>
    <w:rsid w:val="00FE182B"/>
    <w:rsid w:val="00FE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16B61"/>
  <w15:chartTrackingRefBased/>
  <w15:docId w15:val="{A3A5389D-F017-41B7-90C9-6FF6BB30A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20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4391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B5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5E8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434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43473"/>
  </w:style>
  <w:style w:type="paragraph" w:styleId="Pta">
    <w:name w:val="footer"/>
    <w:basedOn w:val="Normlny"/>
    <w:link w:val="PtaChar"/>
    <w:uiPriority w:val="99"/>
    <w:unhideWhenUsed/>
    <w:rsid w:val="002434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3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dina\Documents\Vlastn&#233;%20&#353;abl&#243;ny%20bal&#237;ka%20Office\&#352;tartov&#225;%20lisrina%20U10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23C28-6AB1-4BC4-B2E9-1AA84B0A2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Štartová lisrina U10</Template>
  <TotalTime>247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Rodina</dc:creator>
  <cp:keywords/>
  <dc:description/>
  <cp:lastModifiedBy>Ema Lipkova</cp:lastModifiedBy>
  <cp:revision>32</cp:revision>
  <cp:lastPrinted>2022-04-07T18:02:00Z</cp:lastPrinted>
  <dcterms:created xsi:type="dcterms:W3CDTF">2023-04-11T14:53:00Z</dcterms:created>
  <dcterms:modified xsi:type="dcterms:W3CDTF">2026-07-12T18:29:00Z</dcterms:modified>
</cp:coreProperties>
</file>