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5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3403"/>
        <w:gridCol w:w="1417"/>
        <w:gridCol w:w="1031"/>
        <w:gridCol w:w="1523"/>
        <w:gridCol w:w="851"/>
        <w:gridCol w:w="2129"/>
        <w:gridCol w:w="1842"/>
        <w:gridCol w:w="11"/>
        <w:gridCol w:w="2257"/>
      </w:tblGrid>
      <w:tr w:rsidR="007F654A" w:rsidRPr="009A4817" w14:paraId="4C9562A0" w14:textId="77777777" w:rsidTr="003040B1">
        <w:trPr>
          <w:trHeight w:val="510"/>
        </w:trPr>
        <w:tc>
          <w:tcPr>
            <w:tcW w:w="6681" w:type="dxa"/>
            <w:gridSpan w:val="4"/>
            <w:tcBorders>
              <w:bottom w:val="single" w:sz="12" w:space="0" w:color="auto"/>
            </w:tcBorders>
            <w:vAlign w:val="center"/>
          </w:tcPr>
          <w:p w14:paraId="3081A753" w14:textId="1D48B46B" w:rsidR="007F654A" w:rsidRPr="009A4817" w:rsidRDefault="007F654A" w:rsidP="007F654A">
            <w:pPr>
              <w:rPr>
                <w:b/>
                <w:sz w:val="28"/>
                <w:szCs w:val="28"/>
              </w:rPr>
            </w:pPr>
            <w:r w:rsidRPr="009A4817">
              <w:rPr>
                <w:b/>
                <w:sz w:val="28"/>
                <w:szCs w:val="28"/>
              </w:rPr>
              <w:t>Západoslovenská liga mládeže v LRU plávaná</w:t>
            </w:r>
            <w:r w:rsidR="002D2E8B">
              <w:rPr>
                <w:b/>
                <w:sz w:val="28"/>
                <w:szCs w:val="28"/>
              </w:rPr>
              <w:t xml:space="preserve"> </w:t>
            </w:r>
            <w:r w:rsidR="00743434">
              <w:rPr>
                <w:b/>
                <w:sz w:val="28"/>
                <w:szCs w:val="28"/>
              </w:rPr>
              <w:t>5</w:t>
            </w:r>
            <w:r w:rsidR="002D2E8B">
              <w:rPr>
                <w:b/>
                <w:sz w:val="28"/>
                <w:szCs w:val="28"/>
              </w:rPr>
              <w:t>. ročník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FCDE96" w14:textId="5C4D3D07" w:rsidR="007F654A" w:rsidRPr="00AE5174" w:rsidRDefault="007F654A" w:rsidP="008941A1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kolo: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0F7B8D">
              <w:rPr>
                <w:b/>
                <w:sz w:val="28"/>
                <w:szCs w:val="28"/>
              </w:rPr>
              <w:t>4</w:t>
            </w:r>
            <w:r w:rsidR="00BF059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80" w:type="dxa"/>
            <w:gridSpan w:val="2"/>
            <w:tcBorders>
              <w:bottom w:val="single" w:sz="12" w:space="0" w:color="auto"/>
            </w:tcBorders>
            <w:vAlign w:val="center"/>
          </w:tcPr>
          <w:p w14:paraId="17F40C9E" w14:textId="25C258BA" w:rsidR="007F654A" w:rsidRPr="009A4817" w:rsidRDefault="00587BE0" w:rsidP="003C4D0C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miesto: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0F7B8D">
              <w:rPr>
                <w:b/>
                <w:sz w:val="28"/>
                <w:szCs w:val="28"/>
              </w:rPr>
              <w:t>Vincov Les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894C113" w14:textId="19E8C826" w:rsidR="007F654A" w:rsidRPr="009A4817" w:rsidRDefault="000F7B8D" w:rsidP="005120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B0427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7</w:t>
            </w:r>
            <w:r w:rsidR="00B0427F">
              <w:rPr>
                <w:b/>
                <w:sz w:val="28"/>
                <w:szCs w:val="28"/>
              </w:rPr>
              <w:t>.202</w:t>
            </w:r>
            <w:r w:rsidR="0074343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4DBFA7CE" w14:textId="77777777" w:rsidR="007F654A" w:rsidRPr="009A4817" w:rsidRDefault="007F654A" w:rsidP="00310759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kategória:</w:t>
            </w:r>
            <w:r w:rsidR="002D2E8B">
              <w:rPr>
                <w:sz w:val="28"/>
                <w:szCs w:val="28"/>
              </w:rPr>
              <w:t xml:space="preserve">  </w:t>
            </w:r>
            <w:r w:rsidRPr="00D4330A">
              <w:rPr>
                <w:b/>
                <w:sz w:val="44"/>
                <w:szCs w:val="44"/>
              </w:rPr>
              <w:t>U10</w:t>
            </w:r>
          </w:p>
        </w:tc>
      </w:tr>
      <w:tr w:rsidR="00544E5D" w14:paraId="78EFBE3C" w14:textId="77777777" w:rsidTr="00B75EE5">
        <w:trPr>
          <w:trHeight w:val="113"/>
        </w:trPr>
        <w:tc>
          <w:tcPr>
            <w:tcW w:w="15294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</w:tcPr>
          <w:p w14:paraId="19F57755" w14:textId="77777777" w:rsidR="00544E5D" w:rsidRDefault="00544E5D"/>
        </w:tc>
      </w:tr>
      <w:tr w:rsidR="00F8338D" w14:paraId="657510F4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2061F325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Por. č.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8B982EB" w14:textId="77777777" w:rsidR="00F8338D" w:rsidRPr="002B2214" w:rsidRDefault="00F8338D" w:rsidP="00920BF8">
            <w:pPr>
              <w:jc w:val="center"/>
              <w:rPr>
                <w:i/>
              </w:rPr>
            </w:pPr>
            <w:r w:rsidRPr="002B2214">
              <w:rPr>
                <w:i/>
              </w:rPr>
              <w:t>Meno a Priezvisko pretekára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FE05F38" w14:textId="77777777" w:rsidR="00F8338D" w:rsidRDefault="00944A15" w:rsidP="00570A8A">
            <w:pPr>
              <w:jc w:val="center"/>
              <w:rPr>
                <w:i/>
              </w:rPr>
            </w:pPr>
            <w:r>
              <w:rPr>
                <w:i/>
              </w:rPr>
              <w:t>Rok narodenia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1A5C2" w14:textId="77777777" w:rsidR="00F8338D" w:rsidRPr="002B2214" w:rsidRDefault="00F8338D" w:rsidP="00570A8A">
            <w:pPr>
              <w:jc w:val="center"/>
              <w:rPr>
                <w:i/>
              </w:rPr>
            </w:pPr>
            <w:r>
              <w:rPr>
                <w:i/>
              </w:rPr>
              <w:t>OZ SRZ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330E915" w14:textId="77777777" w:rsidR="00F8338D" w:rsidRPr="002B2214" w:rsidRDefault="00F8338D" w:rsidP="00A65FD7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Štand</w:t>
            </w:r>
            <w:proofErr w:type="spellEnd"/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766A89CA" w14:textId="77777777" w:rsidR="00F8338D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Body CIPS</w:t>
            </w:r>
          </w:p>
          <w:p w14:paraId="70350F4E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(Ulovená hmotnosť)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3E99062B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Umiestnenie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F8E6994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Poznámky</w:t>
            </w:r>
          </w:p>
        </w:tc>
      </w:tr>
      <w:tr w:rsidR="000F7B8D" w:rsidRPr="00F56749" w14:paraId="0034B924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571857B3" w14:textId="77777777" w:rsidR="000F7B8D" w:rsidRPr="00142DE1" w:rsidRDefault="000F7B8D" w:rsidP="000F7B8D">
            <w:pPr>
              <w:jc w:val="center"/>
              <w:rPr>
                <w:sz w:val="32"/>
                <w:szCs w:val="32"/>
              </w:rPr>
            </w:pPr>
            <w:r w:rsidRPr="00142DE1">
              <w:rPr>
                <w:sz w:val="32"/>
                <w:szCs w:val="32"/>
              </w:rPr>
              <w:t>1.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BE95FEB" w14:textId="71462F2F" w:rsidR="000F7B8D" w:rsidRPr="00BE085D" w:rsidRDefault="000F7B8D" w:rsidP="000F7B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Eva Kmeťová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31197CF" w14:textId="2C8D0208" w:rsidR="000F7B8D" w:rsidRPr="00BE085D" w:rsidRDefault="000F7B8D" w:rsidP="000F7B8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74F9A714" w14:textId="3893AC5F" w:rsidR="000F7B8D" w:rsidRPr="00BE085D" w:rsidRDefault="000F7B8D" w:rsidP="000F7B8D">
            <w:pPr>
              <w:ind w:left="708" w:hanging="7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Topoľčany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88BA407" w14:textId="700D3B3B" w:rsidR="000F7B8D" w:rsidRPr="00F56749" w:rsidRDefault="00800653" w:rsidP="000F7B8D">
            <w:pPr>
              <w:jc w:val="center"/>
            </w:pPr>
            <w: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0205A77" w14:textId="026E6E39" w:rsidR="000F7B8D" w:rsidRPr="00F56749" w:rsidRDefault="00800653" w:rsidP="000F7B8D">
            <w:pPr>
              <w:jc w:val="center"/>
            </w:pPr>
            <w:r>
              <w:t>24</w:t>
            </w:r>
            <w:r w:rsidR="00C80E61">
              <w:t>60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443B4A5E" w14:textId="0463B51D" w:rsidR="000F7B8D" w:rsidRPr="00F56749" w:rsidRDefault="00800653" w:rsidP="000F7B8D">
            <w:pPr>
              <w:jc w:val="center"/>
            </w:pPr>
            <w:r>
              <w:t>2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31A0C866" w14:textId="77777777" w:rsidR="000F7B8D" w:rsidRPr="00F56749" w:rsidRDefault="000F7B8D" w:rsidP="000F7B8D">
            <w:pPr>
              <w:jc w:val="center"/>
            </w:pPr>
          </w:p>
        </w:tc>
      </w:tr>
      <w:tr w:rsidR="00267764" w:rsidRPr="00F56749" w14:paraId="15290C27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01AF4385" w14:textId="77777777" w:rsidR="00267764" w:rsidRPr="00F56749" w:rsidRDefault="00267764" w:rsidP="00267764">
            <w:pPr>
              <w:jc w:val="center"/>
            </w:pPr>
            <w:r w:rsidRPr="0062535C">
              <w:rPr>
                <w:sz w:val="32"/>
                <w:szCs w:val="32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BBDE397" w14:textId="307320CD" w:rsidR="00267764" w:rsidRPr="00BE085D" w:rsidRDefault="00267764" w:rsidP="0026776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Benjamin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Lucas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Keller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ED0E863" w14:textId="4BBE23BD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F70285C" w14:textId="586DE1E3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Galanta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CC917C7" w14:textId="0027D4A8" w:rsidR="00267764" w:rsidRPr="00F56749" w:rsidRDefault="00800653" w:rsidP="00800653">
            <w:pPr>
              <w:jc w:val="center"/>
            </w:pPr>
            <w:r>
              <w:t>6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49A21CA3" w14:textId="5CFF97B5" w:rsidR="00267764" w:rsidRPr="00F56749" w:rsidRDefault="00800653" w:rsidP="00800653">
            <w:pPr>
              <w:jc w:val="center"/>
            </w:pPr>
            <w:r>
              <w:t>140</w:t>
            </w:r>
          </w:p>
          <w:p w14:paraId="6B31700E" w14:textId="77777777" w:rsidR="00267764" w:rsidRPr="00F56749" w:rsidRDefault="00267764" w:rsidP="00800653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</w:tcPr>
          <w:p w14:paraId="62A4B6EE" w14:textId="77777777" w:rsidR="00267764" w:rsidRPr="00F56749" w:rsidRDefault="00267764" w:rsidP="00800653">
            <w:pPr>
              <w:jc w:val="center"/>
            </w:pPr>
          </w:p>
          <w:p w14:paraId="640AAD63" w14:textId="546BE201" w:rsidR="00267764" w:rsidRPr="00F56749" w:rsidRDefault="00800653" w:rsidP="00800653">
            <w:pPr>
              <w:jc w:val="center"/>
            </w:pPr>
            <w:r>
              <w:t>9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8AAA282" w14:textId="77777777" w:rsidR="00267764" w:rsidRPr="00F56749" w:rsidRDefault="00267764" w:rsidP="00267764">
            <w:pPr>
              <w:jc w:val="center"/>
            </w:pPr>
          </w:p>
        </w:tc>
      </w:tr>
      <w:tr w:rsidR="00267764" w:rsidRPr="00F56749" w14:paraId="411160AF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2C3ED1D" w14:textId="77777777" w:rsidR="00267764" w:rsidRPr="00DB679F" w:rsidRDefault="00267764" w:rsidP="00267764">
            <w:pPr>
              <w:jc w:val="center"/>
            </w:pPr>
            <w:r w:rsidRPr="0062535C">
              <w:rPr>
                <w:sz w:val="32"/>
                <w:szCs w:val="32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116C4D2D" w14:textId="3B7F79DC" w:rsidR="00267764" w:rsidRPr="00BE085D" w:rsidRDefault="00267764" w:rsidP="002677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Andrejko </w:t>
            </w:r>
            <w:proofErr w:type="spellStart"/>
            <w:r>
              <w:rPr>
                <w:sz w:val="32"/>
                <w:szCs w:val="32"/>
              </w:rPr>
              <w:t>Lištiak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2D97072" w14:textId="2472B7B4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ABB889F" w14:textId="5FFE3281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Partizánske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7753958" w14:textId="49CA25BE" w:rsidR="00267764" w:rsidRPr="00DB679F" w:rsidRDefault="00800653" w:rsidP="00267764">
            <w:pPr>
              <w:jc w:val="center"/>
            </w:pPr>
            <w:r>
              <w:t>9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2725BFEF" w14:textId="305C9DEB" w:rsidR="00267764" w:rsidRPr="00DB679F" w:rsidRDefault="00800653" w:rsidP="00267764">
            <w:pPr>
              <w:jc w:val="center"/>
            </w:pPr>
            <w:r>
              <w:t>895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6E40FAEE" w14:textId="6C230DD8" w:rsidR="00267764" w:rsidRPr="00DB679F" w:rsidRDefault="00800653" w:rsidP="00267764">
            <w:pPr>
              <w:jc w:val="center"/>
            </w:pPr>
            <w:r>
              <w:t>6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4DE764C3" w14:textId="77777777" w:rsidR="00267764" w:rsidRPr="00DB679F" w:rsidRDefault="00267764" w:rsidP="00267764">
            <w:pPr>
              <w:jc w:val="center"/>
            </w:pPr>
          </w:p>
        </w:tc>
      </w:tr>
      <w:tr w:rsidR="00267764" w:rsidRPr="00F56749" w14:paraId="447FB8F9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52B6FD3A" w14:textId="77777777" w:rsidR="00267764" w:rsidRPr="00DB679F" w:rsidRDefault="00267764" w:rsidP="00267764">
            <w:pPr>
              <w:jc w:val="center"/>
            </w:pPr>
            <w:r w:rsidRPr="0062535C">
              <w:rPr>
                <w:sz w:val="32"/>
                <w:szCs w:val="32"/>
              </w:rPr>
              <w:t>4.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11D8A3D" w14:textId="03C141E6" w:rsidR="00267764" w:rsidRPr="00BE085D" w:rsidRDefault="00267764" w:rsidP="002677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Alex </w:t>
            </w:r>
            <w:proofErr w:type="spellStart"/>
            <w:r>
              <w:rPr>
                <w:sz w:val="32"/>
                <w:szCs w:val="32"/>
              </w:rPr>
              <w:t>Adamik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54D1CC6" w14:textId="2809D405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5D73C" w14:textId="1C1797E3" w:rsidR="00267764" w:rsidRPr="005E6BC3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Komárno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A2EE3A7" w14:textId="17D710A1" w:rsidR="00267764" w:rsidRPr="00DB679F" w:rsidRDefault="00800653" w:rsidP="00267764">
            <w:pPr>
              <w:jc w:val="center"/>
            </w:pPr>
            <w:r>
              <w:t>8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33E042C1" w14:textId="213211A4" w:rsidR="00267764" w:rsidRPr="00DB679F" w:rsidRDefault="00800653" w:rsidP="00267764">
            <w:pPr>
              <w:jc w:val="center"/>
            </w:pPr>
            <w:r>
              <w:t>1405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3D6DABB9" w14:textId="18DB7568" w:rsidR="00267764" w:rsidRPr="00DB679F" w:rsidRDefault="00800653" w:rsidP="00267764">
            <w:pPr>
              <w:jc w:val="center"/>
            </w:pPr>
            <w:r>
              <w:t>3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3361A83B" w14:textId="77777777" w:rsidR="00267764" w:rsidRPr="00DB679F" w:rsidRDefault="00267764" w:rsidP="00267764">
            <w:pPr>
              <w:jc w:val="center"/>
            </w:pPr>
          </w:p>
        </w:tc>
      </w:tr>
      <w:tr w:rsidR="00267764" w:rsidRPr="00F56749" w14:paraId="62A4EA1B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72E8049E" w14:textId="77777777" w:rsidR="00267764" w:rsidRPr="00DB679F" w:rsidRDefault="00267764" w:rsidP="00267764">
            <w:pPr>
              <w:jc w:val="center"/>
            </w:pPr>
            <w:r w:rsidRPr="0062535C">
              <w:rPr>
                <w:sz w:val="32"/>
                <w:szCs w:val="32"/>
              </w:rPr>
              <w:t>5.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A060B46" w14:textId="6BEF2F5A" w:rsidR="00267764" w:rsidRPr="00BE085D" w:rsidRDefault="00267764" w:rsidP="002677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Simeon Ján Palkovič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4EB493B" w14:textId="51F88D6D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31653D3E" w14:textId="475660A5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Zvolen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3EB4114" w14:textId="3633CC6E" w:rsidR="00267764" w:rsidRPr="00DB679F" w:rsidRDefault="00800653" w:rsidP="00267764">
            <w:pPr>
              <w:jc w:val="center"/>
            </w:pPr>
            <w:r>
              <w:t>4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432C4FAB" w14:textId="073ED4EC" w:rsidR="00267764" w:rsidRPr="00DB679F" w:rsidRDefault="00800653" w:rsidP="00267764">
            <w:pPr>
              <w:jc w:val="center"/>
            </w:pPr>
            <w:r>
              <w:t>125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15F91DD4" w14:textId="5ED5142C" w:rsidR="00267764" w:rsidRPr="00DB679F" w:rsidRDefault="00800653" w:rsidP="00267764">
            <w:pPr>
              <w:jc w:val="center"/>
            </w:pPr>
            <w:r>
              <w:t>10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10FA052B" w14:textId="77777777" w:rsidR="00267764" w:rsidRPr="00DB679F" w:rsidRDefault="00267764" w:rsidP="00267764">
            <w:pPr>
              <w:jc w:val="center"/>
            </w:pPr>
          </w:p>
        </w:tc>
      </w:tr>
      <w:tr w:rsidR="00267764" w:rsidRPr="00F56749" w14:paraId="13514AFA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BB60372" w14:textId="77777777" w:rsidR="00267764" w:rsidRPr="00DB679F" w:rsidRDefault="00267764" w:rsidP="00267764">
            <w:pPr>
              <w:jc w:val="center"/>
            </w:pPr>
            <w:r w:rsidRPr="0062535C">
              <w:rPr>
                <w:sz w:val="32"/>
                <w:szCs w:val="32"/>
              </w:rPr>
              <w:t>6.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0AF0CFF" w14:textId="14C23BB1" w:rsidR="00267764" w:rsidRPr="00BE085D" w:rsidRDefault="00267764" w:rsidP="002677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Timotej </w:t>
            </w:r>
            <w:proofErr w:type="spellStart"/>
            <w:r>
              <w:rPr>
                <w:sz w:val="32"/>
                <w:szCs w:val="32"/>
              </w:rPr>
              <w:t>Janek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69271B9" w14:textId="7A78A494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0B218CF1" w14:textId="014EB336" w:rsidR="00267764" w:rsidRPr="00961AA8" w:rsidRDefault="00267764" w:rsidP="00267764">
            <w:pPr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Šaľa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128BF03" w14:textId="2F73CD94" w:rsidR="00267764" w:rsidRPr="00DB679F" w:rsidRDefault="00800653" w:rsidP="00267764">
            <w:pPr>
              <w:jc w:val="center"/>
            </w:pPr>
            <w:r>
              <w:t>7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3334982D" w14:textId="0CFE54EF" w:rsidR="00267764" w:rsidRPr="00DB679F" w:rsidRDefault="00800653" w:rsidP="00267764">
            <w:pPr>
              <w:jc w:val="center"/>
            </w:pPr>
            <w:r>
              <w:t>1110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03BED822" w14:textId="140D16B0" w:rsidR="00267764" w:rsidRPr="00DB679F" w:rsidRDefault="00800653" w:rsidP="00267764">
            <w:pPr>
              <w:jc w:val="center"/>
            </w:pPr>
            <w:r>
              <w:t>5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4B764567" w14:textId="77777777" w:rsidR="00267764" w:rsidRPr="00DB679F" w:rsidRDefault="00267764" w:rsidP="00267764">
            <w:pPr>
              <w:jc w:val="center"/>
            </w:pPr>
          </w:p>
        </w:tc>
      </w:tr>
      <w:tr w:rsidR="00267764" w:rsidRPr="00F56749" w14:paraId="22364667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0B60208" w14:textId="77777777" w:rsidR="00267764" w:rsidRPr="00DB679F" w:rsidRDefault="00267764" w:rsidP="00267764">
            <w:pPr>
              <w:jc w:val="center"/>
            </w:pPr>
            <w:r w:rsidRPr="0062535C">
              <w:rPr>
                <w:sz w:val="32"/>
                <w:szCs w:val="32"/>
              </w:rPr>
              <w:t>7.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178C300" w14:textId="54D0FA4D" w:rsidR="00267764" w:rsidRPr="00BE085D" w:rsidRDefault="00267764" w:rsidP="002677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Alexandra </w:t>
            </w:r>
            <w:proofErr w:type="spellStart"/>
            <w:r>
              <w:rPr>
                <w:sz w:val="32"/>
                <w:szCs w:val="32"/>
              </w:rPr>
              <w:t>Radilová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0DDA587" w14:textId="701F3E5A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7223ED4E" w14:textId="79A7EF7D" w:rsidR="00267764" w:rsidRPr="00BE085D" w:rsidRDefault="00267764" w:rsidP="00267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753AB31" w14:textId="1A735557" w:rsidR="00267764" w:rsidRPr="00DB679F" w:rsidRDefault="00800653" w:rsidP="00267764">
            <w:pPr>
              <w:jc w:val="center"/>
            </w:pPr>
            <w:r>
              <w:t>10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0FDB5956" w14:textId="1E109769" w:rsidR="00267764" w:rsidRPr="00DB679F" w:rsidRDefault="00800653" w:rsidP="00267764">
            <w:pPr>
              <w:jc w:val="center"/>
            </w:pPr>
            <w:r>
              <w:t>35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6CFEE63F" w14:textId="3368856C" w:rsidR="00267764" w:rsidRPr="00DB679F" w:rsidRDefault="00800653" w:rsidP="00267764">
            <w:pPr>
              <w:jc w:val="center"/>
            </w:pPr>
            <w:r>
              <w:t>11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9D3ECF6" w14:textId="77777777" w:rsidR="00267764" w:rsidRPr="00DB679F" w:rsidRDefault="00267764" w:rsidP="00267764">
            <w:pPr>
              <w:jc w:val="center"/>
            </w:pPr>
          </w:p>
        </w:tc>
      </w:tr>
      <w:tr w:rsidR="00B60CAD" w:rsidRPr="00F56749" w14:paraId="1BB36943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17379744" w14:textId="77777777" w:rsidR="00B60CAD" w:rsidRPr="00DB679F" w:rsidRDefault="00B60CAD" w:rsidP="00B60CAD">
            <w:pPr>
              <w:jc w:val="center"/>
            </w:pPr>
            <w:r w:rsidRPr="0062535C">
              <w:rPr>
                <w:sz w:val="32"/>
                <w:szCs w:val="32"/>
              </w:rPr>
              <w:t>8.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AB2C7DF" w14:textId="7C1BCA57" w:rsidR="00B60CAD" w:rsidRPr="00BE085D" w:rsidRDefault="00B60CAD" w:rsidP="00B60C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Viliam </w:t>
            </w:r>
            <w:proofErr w:type="spellStart"/>
            <w:r>
              <w:rPr>
                <w:sz w:val="32"/>
                <w:szCs w:val="32"/>
              </w:rPr>
              <w:t>Pomajbo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7AA8A61" w14:textId="512E619E" w:rsidR="00B60CAD" w:rsidRPr="00BE085D" w:rsidRDefault="00B60CAD" w:rsidP="00B60C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748B994E" w14:textId="7B63C788" w:rsidR="00B60CAD" w:rsidRPr="005E6BC3" w:rsidRDefault="00B60CAD" w:rsidP="00B60CAD">
            <w:pPr>
              <w:jc w:val="center"/>
              <w:rPr>
                <w:sz w:val="32"/>
                <w:szCs w:val="32"/>
              </w:rPr>
            </w:pPr>
            <w:r w:rsidRPr="00961AA8">
              <w:rPr>
                <w:sz w:val="24"/>
                <w:szCs w:val="24"/>
              </w:rPr>
              <w:t>Nové Mesto nad Váhom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A853F05" w14:textId="4BD35008" w:rsidR="00B60CAD" w:rsidRPr="00DB679F" w:rsidRDefault="00800653" w:rsidP="00B60CAD">
            <w:pPr>
              <w:jc w:val="center"/>
            </w:pPr>
            <w:r>
              <w:t>3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4CF7C0E" w14:textId="04B22DE8" w:rsidR="00B60CAD" w:rsidRPr="00DB679F" w:rsidRDefault="00800653" w:rsidP="00B60CAD">
            <w:pPr>
              <w:jc w:val="center"/>
            </w:pPr>
            <w:r>
              <w:t>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36D70BBD" w14:textId="5763DACD" w:rsidR="00B60CAD" w:rsidRPr="00DB679F" w:rsidRDefault="00800653" w:rsidP="00B60CAD">
            <w:pPr>
              <w:jc w:val="center"/>
            </w:pPr>
            <w:r>
              <w:t>12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2EA25A7" w14:textId="77777777" w:rsidR="00B60CAD" w:rsidRPr="00DB679F" w:rsidRDefault="00B60CAD" w:rsidP="00B60CAD">
            <w:pPr>
              <w:jc w:val="center"/>
            </w:pPr>
          </w:p>
        </w:tc>
      </w:tr>
      <w:tr w:rsidR="00B60CAD" w:rsidRPr="00F56749" w14:paraId="285763CE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4CD9F0E7" w14:textId="77777777" w:rsidR="00B60CAD" w:rsidRPr="00DB679F" w:rsidRDefault="00B60CAD" w:rsidP="00B60CAD">
            <w:pPr>
              <w:jc w:val="center"/>
            </w:pPr>
            <w:r w:rsidRPr="0062535C">
              <w:rPr>
                <w:sz w:val="32"/>
                <w:szCs w:val="32"/>
              </w:rPr>
              <w:t>9.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FFBA548" w14:textId="1608D3DC" w:rsidR="00B60CAD" w:rsidRPr="00BE085D" w:rsidRDefault="00B60CAD" w:rsidP="00B60CA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Mateo</w:t>
            </w:r>
            <w:proofErr w:type="spellEnd"/>
            <w:r>
              <w:rPr>
                <w:sz w:val="32"/>
                <w:szCs w:val="32"/>
              </w:rPr>
              <w:t xml:space="preserve"> Vavro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400B36A" w14:textId="6BB458B0" w:rsidR="00B60CAD" w:rsidRPr="00BE085D" w:rsidRDefault="00B60CAD" w:rsidP="00B60C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39EFD7CE" w14:textId="00BB59DE" w:rsidR="00B60CAD" w:rsidRPr="00BE085D" w:rsidRDefault="00B60CAD" w:rsidP="00B60CAD">
            <w:pPr>
              <w:jc w:val="center"/>
              <w:rPr>
                <w:sz w:val="32"/>
                <w:szCs w:val="32"/>
              </w:rPr>
            </w:pPr>
            <w:r w:rsidRPr="00B24D33">
              <w:rPr>
                <w:sz w:val="24"/>
                <w:szCs w:val="24"/>
              </w:rPr>
              <w:t>Nové Mesto nad Váhom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136BBB3" w14:textId="2CCDC1C4" w:rsidR="00B60CAD" w:rsidRPr="00DB679F" w:rsidRDefault="00800653" w:rsidP="00B60CAD">
            <w:pPr>
              <w:jc w:val="center"/>
            </w:pPr>
            <w:r>
              <w:t>5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BCB8EE7" w14:textId="4EF40956" w:rsidR="00B60CAD" w:rsidRPr="00DB679F" w:rsidRDefault="00800653" w:rsidP="00B60CAD">
            <w:pPr>
              <w:jc w:val="center"/>
            </w:pPr>
            <w:r>
              <w:t>2665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7B361BB1" w14:textId="0316FA25" w:rsidR="00B60CAD" w:rsidRPr="00DB679F" w:rsidRDefault="00800653" w:rsidP="00B60CAD">
            <w:pPr>
              <w:jc w:val="center"/>
            </w:pPr>
            <w:r>
              <w:t>1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5D1452B" w14:textId="77777777" w:rsidR="00B60CAD" w:rsidRPr="00DB679F" w:rsidRDefault="00B60CAD" w:rsidP="00B60CAD">
            <w:pPr>
              <w:jc w:val="center"/>
            </w:pPr>
          </w:p>
        </w:tc>
      </w:tr>
      <w:tr w:rsidR="00E836BA" w:rsidRPr="00F56749" w14:paraId="0445172B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B9C9FDE" w14:textId="064B6F52" w:rsidR="00E836BA" w:rsidRPr="00DB679F" w:rsidRDefault="00E836BA" w:rsidP="00E836BA">
            <w:pPr>
              <w:jc w:val="center"/>
            </w:pPr>
            <w:r>
              <w:rPr>
                <w:sz w:val="32"/>
                <w:szCs w:val="32"/>
              </w:rPr>
              <w:t xml:space="preserve"> 10.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2ADCCD0" w14:textId="3CF3EA2D" w:rsidR="00E836BA" w:rsidRPr="00BE085D" w:rsidRDefault="00E836BA" w:rsidP="00E836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Nina Tkáčová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096EDC6" w14:textId="746BA80C" w:rsidR="00E836BA" w:rsidRPr="00BE085D" w:rsidRDefault="00E836BA" w:rsidP="00E836B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92CB733" w14:textId="611ABD2F" w:rsidR="00E836BA" w:rsidRPr="00BE085D" w:rsidRDefault="00E836BA" w:rsidP="00E836B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Šoporňa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37CEA14" w14:textId="2386FF03" w:rsidR="00E836BA" w:rsidRPr="00DB679F" w:rsidRDefault="00800653" w:rsidP="00E836BA">
            <w:pPr>
              <w:jc w:val="center"/>
            </w:pPr>
            <w:r>
              <w:t>2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4A2CF734" w14:textId="71ECC006" w:rsidR="00E836BA" w:rsidRPr="00DB679F" w:rsidRDefault="00800653" w:rsidP="00E836BA">
            <w:pPr>
              <w:jc w:val="center"/>
            </w:pPr>
            <w:r>
              <w:t>185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3A145BFC" w14:textId="228F96CD" w:rsidR="00E836BA" w:rsidRPr="00DB679F" w:rsidRDefault="00800653" w:rsidP="00E836BA">
            <w:pPr>
              <w:jc w:val="center"/>
            </w:pPr>
            <w:r>
              <w:t>8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3A19A113" w14:textId="77777777" w:rsidR="00E836BA" w:rsidRPr="00DB679F" w:rsidRDefault="00E836BA" w:rsidP="00E836BA">
            <w:pPr>
              <w:jc w:val="center"/>
            </w:pPr>
          </w:p>
        </w:tc>
      </w:tr>
      <w:tr w:rsidR="00DB388F" w:rsidRPr="00F56749" w14:paraId="4A8C1FB4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996881D" w14:textId="77777777" w:rsidR="00DB388F" w:rsidRPr="00DB679F" w:rsidRDefault="00DB388F" w:rsidP="00DB388F">
            <w:pPr>
              <w:jc w:val="center"/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EF0A2EA" w14:textId="7A6D3594" w:rsidR="00DB388F" w:rsidRPr="00BE085D" w:rsidRDefault="00DB388F" w:rsidP="00DB388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Bálint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B</w:t>
            </w:r>
            <w:r>
              <w:rPr>
                <w:rFonts w:cstheme="minorHAnsi"/>
                <w:sz w:val="32"/>
                <w:szCs w:val="32"/>
              </w:rPr>
              <w:t>ö</w:t>
            </w:r>
            <w:r>
              <w:rPr>
                <w:sz w:val="32"/>
                <w:szCs w:val="32"/>
              </w:rPr>
              <w:t>d</w:t>
            </w:r>
            <w:r>
              <w:rPr>
                <w:rFonts w:cstheme="minorHAnsi"/>
                <w:sz w:val="32"/>
                <w:szCs w:val="32"/>
              </w:rPr>
              <w:t>ő</w:t>
            </w:r>
            <w:r>
              <w:rPr>
                <w:sz w:val="32"/>
                <w:szCs w:val="32"/>
              </w:rPr>
              <w:t>k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0A6D7CF" w14:textId="4AAD6946" w:rsidR="00DB388F" w:rsidRPr="00BE085D" w:rsidRDefault="00DB388F" w:rsidP="00DB38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BB1C9C9" w14:textId="79AC7BAB" w:rsidR="00DB388F" w:rsidRPr="00BE085D" w:rsidRDefault="00DB388F" w:rsidP="00DB38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Komárno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E96F698" w14:textId="7A5F606E" w:rsidR="00DB388F" w:rsidRPr="00DB679F" w:rsidRDefault="00800653" w:rsidP="00DB388F">
            <w:pPr>
              <w:jc w:val="center"/>
            </w:pPr>
            <w:r>
              <w:t>12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07EEAA4" w14:textId="085D150C" w:rsidR="00DB388F" w:rsidRPr="00DB679F" w:rsidRDefault="00800653" w:rsidP="00DB388F">
            <w:pPr>
              <w:jc w:val="center"/>
            </w:pPr>
            <w:r>
              <w:t>1340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FFC675D" w14:textId="75FD1046" w:rsidR="00DB388F" w:rsidRPr="00DB679F" w:rsidRDefault="00800653" w:rsidP="00DB388F">
            <w:pPr>
              <w:jc w:val="center"/>
            </w:pPr>
            <w:r>
              <w:t>4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1162B6A" w14:textId="77777777" w:rsidR="00DB388F" w:rsidRPr="00DB679F" w:rsidRDefault="00DB388F" w:rsidP="00DB388F">
            <w:pPr>
              <w:jc w:val="center"/>
            </w:pPr>
          </w:p>
        </w:tc>
      </w:tr>
      <w:tr w:rsidR="00DB388F" w:rsidRPr="00F56749" w14:paraId="46F51928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7CA91DF2" w14:textId="77777777" w:rsidR="00DB388F" w:rsidRPr="00DB679F" w:rsidRDefault="00DB388F" w:rsidP="00DB388F">
            <w:pPr>
              <w:jc w:val="center"/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7EEEC53F" w14:textId="64826BB9" w:rsidR="00DB388F" w:rsidRPr="00BE085D" w:rsidRDefault="00C2468F" w:rsidP="00DB38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Tomáš </w:t>
            </w:r>
            <w:proofErr w:type="spellStart"/>
            <w:r>
              <w:rPr>
                <w:sz w:val="32"/>
                <w:szCs w:val="32"/>
              </w:rPr>
              <w:t>Kotesa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911F74D" w14:textId="52FA3F29" w:rsidR="00DB388F" w:rsidRPr="00BE085D" w:rsidRDefault="00C2468F" w:rsidP="00DB38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314910BA" w14:textId="5C7A0B5A" w:rsidR="00DB388F" w:rsidRPr="00BE085D" w:rsidRDefault="00C2468F" w:rsidP="00DB38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B137B8C" w14:textId="55B1E922" w:rsidR="00DB388F" w:rsidRPr="00DB679F" w:rsidRDefault="00800653" w:rsidP="00DB388F">
            <w:pPr>
              <w:jc w:val="center"/>
            </w:pPr>
            <w:r>
              <w:t>11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5778ABF" w14:textId="27491101" w:rsidR="00DB388F" w:rsidRPr="00DB679F" w:rsidRDefault="00800653" w:rsidP="00DB388F">
            <w:pPr>
              <w:jc w:val="center"/>
            </w:pPr>
            <w:r>
              <w:t>675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6126F8B" w14:textId="391E1261" w:rsidR="00DB388F" w:rsidRPr="00DB679F" w:rsidRDefault="00800653" w:rsidP="00DB388F">
            <w:pPr>
              <w:jc w:val="center"/>
            </w:pPr>
            <w:r>
              <w:t>7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2C4DFD24" w14:textId="77777777" w:rsidR="00DB388F" w:rsidRPr="00DB679F" w:rsidRDefault="00DB388F" w:rsidP="00DB388F">
            <w:pPr>
              <w:jc w:val="center"/>
            </w:pPr>
          </w:p>
        </w:tc>
      </w:tr>
      <w:tr w:rsidR="00DB388F" w:rsidRPr="00F56749" w14:paraId="45BB00C4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43D2ED85" w14:textId="77777777" w:rsidR="00DB388F" w:rsidRPr="00DB679F" w:rsidRDefault="00DB388F" w:rsidP="00DB388F">
            <w:pPr>
              <w:jc w:val="center"/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DEEE6EE" w14:textId="5E062622" w:rsidR="00DB388F" w:rsidRPr="00BE085D" w:rsidRDefault="00DB388F" w:rsidP="00DB388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11DE33F" w14:textId="62291B38" w:rsidR="00DB388F" w:rsidRPr="00BE085D" w:rsidRDefault="00DB388F" w:rsidP="00DB388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2A3B6DD" w14:textId="12264B72" w:rsidR="00DB388F" w:rsidRPr="00BE085D" w:rsidRDefault="00DB388F" w:rsidP="00DB388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DAB00FF" w14:textId="77777777" w:rsidR="00DB388F" w:rsidRPr="00DB679F" w:rsidRDefault="00DB388F" w:rsidP="00DB388F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451FFC5" w14:textId="77777777" w:rsidR="00DB388F" w:rsidRPr="00DB679F" w:rsidRDefault="00DB388F" w:rsidP="00DB388F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8CDE6D5" w14:textId="77777777" w:rsidR="00DB388F" w:rsidRPr="00DB679F" w:rsidRDefault="00DB388F" w:rsidP="00DB388F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E1D510B" w14:textId="77777777" w:rsidR="00DB388F" w:rsidRPr="00DB679F" w:rsidRDefault="00DB388F" w:rsidP="00DB388F">
            <w:pPr>
              <w:jc w:val="center"/>
            </w:pPr>
          </w:p>
        </w:tc>
      </w:tr>
      <w:tr w:rsidR="00DB388F" w:rsidRPr="00F56749" w14:paraId="05746594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93D17" w14:textId="77777777" w:rsidR="00DB388F" w:rsidRPr="00DB679F" w:rsidRDefault="00DB388F" w:rsidP="00DB388F">
            <w:pPr>
              <w:jc w:val="center"/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4965B0" w14:textId="25E56734" w:rsidR="00DB388F" w:rsidRPr="00BE085D" w:rsidRDefault="00DB388F" w:rsidP="00DB388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ECB9B" w14:textId="5ABD2947" w:rsidR="00DB388F" w:rsidRPr="00BE085D" w:rsidRDefault="00DB388F" w:rsidP="00DB388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65DBC4" w14:textId="2399B4E3" w:rsidR="00DB388F" w:rsidRPr="00BE085D" w:rsidRDefault="00DB388F" w:rsidP="00DB388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ACBB9B" w14:textId="77777777" w:rsidR="00DB388F" w:rsidRPr="00DB679F" w:rsidRDefault="00DB388F" w:rsidP="00DB388F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A5F523" w14:textId="77777777" w:rsidR="00DB388F" w:rsidRPr="00DB679F" w:rsidRDefault="00DB388F" w:rsidP="00DB388F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A12A8" w14:textId="77777777" w:rsidR="00DB388F" w:rsidRPr="00DB679F" w:rsidRDefault="00DB388F" w:rsidP="00DB388F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6ABA28" w14:textId="77777777" w:rsidR="00DB388F" w:rsidRPr="00DB679F" w:rsidRDefault="00DB388F" w:rsidP="00DB388F">
            <w:pPr>
              <w:jc w:val="center"/>
            </w:pPr>
          </w:p>
        </w:tc>
      </w:tr>
      <w:tr w:rsidR="00DB388F" w:rsidRPr="00F56749" w14:paraId="1291852B" w14:textId="77777777" w:rsidTr="003040B1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514A155E" w14:textId="00F326B8" w:rsidR="00DB388F" w:rsidRDefault="00DB388F" w:rsidP="00DB38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2229CAE" w14:textId="77777777" w:rsidR="00DB388F" w:rsidRPr="00BE085D" w:rsidRDefault="00DB388F" w:rsidP="00DB388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4E17769" w14:textId="77777777" w:rsidR="00DB388F" w:rsidRPr="00BE085D" w:rsidRDefault="00DB388F" w:rsidP="00DB388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78AEB375" w14:textId="77777777" w:rsidR="00DB388F" w:rsidRPr="00BE085D" w:rsidRDefault="00DB388F" w:rsidP="00DB388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127982C" w14:textId="77777777" w:rsidR="00DB388F" w:rsidRPr="00DB679F" w:rsidRDefault="00DB388F" w:rsidP="00DB388F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4705B5D0" w14:textId="77777777" w:rsidR="00DB388F" w:rsidRPr="00DB679F" w:rsidRDefault="00DB388F" w:rsidP="00DB388F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411CC0A2" w14:textId="77777777" w:rsidR="00DB388F" w:rsidRPr="00DB679F" w:rsidRDefault="00DB388F" w:rsidP="00DB388F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716D90D" w14:textId="77777777" w:rsidR="00DB388F" w:rsidRPr="00DB679F" w:rsidRDefault="00DB388F" w:rsidP="00DB388F">
            <w:pPr>
              <w:jc w:val="center"/>
            </w:pPr>
          </w:p>
        </w:tc>
      </w:tr>
    </w:tbl>
    <w:p w14:paraId="722C0073" w14:textId="77777777" w:rsidR="00195F10" w:rsidRPr="00DF5186" w:rsidRDefault="00195F10" w:rsidP="00DF5186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152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7"/>
        <w:gridCol w:w="5096"/>
        <w:gridCol w:w="5099"/>
      </w:tblGrid>
      <w:tr w:rsidR="005D284E" w:rsidRPr="00DF5186" w14:paraId="52AED26C" w14:textId="77777777" w:rsidTr="00B75EE5">
        <w:trPr>
          <w:trHeight w:val="510"/>
        </w:trPr>
        <w:tc>
          <w:tcPr>
            <w:tcW w:w="5129" w:type="dxa"/>
          </w:tcPr>
          <w:p w14:paraId="73FFD4A6" w14:textId="664BA6C7" w:rsidR="005D284E" w:rsidRPr="00DF5186" w:rsidRDefault="00DF5186" w:rsidP="00DF5186">
            <w:pPr>
              <w:rPr>
                <w:i/>
              </w:rPr>
            </w:pPr>
            <w:r>
              <w:rPr>
                <w:i/>
              </w:rPr>
              <w:t>Riaditeľ pretekov:</w:t>
            </w:r>
            <w:r w:rsidR="00800653">
              <w:rPr>
                <w:i/>
              </w:rPr>
              <w:t xml:space="preserve"> Marek </w:t>
            </w:r>
            <w:proofErr w:type="spellStart"/>
            <w:r w:rsidR="00800653">
              <w:rPr>
                <w:i/>
              </w:rPr>
              <w:t>Macháč</w:t>
            </w:r>
            <w:proofErr w:type="spellEnd"/>
            <w:r w:rsidR="00800653">
              <w:rPr>
                <w:i/>
              </w:rPr>
              <w:t xml:space="preserve"> </w:t>
            </w:r>
          </w:p>
        </w:tc>
        <w:tc>
          <w:tcPr>
            <w:tcW w:w="5129" w:type="dxa"/>
          </w:tcPr>
          <w:p w14:paraId="388DE76E" w14:textId="0A291D33" w:rsidR="005D284E" w:rsidRPr="00DF5186" w:rsidRDefault="00DF5186" w:rsidP="00DF5186">
            <w:pPr>
              <w:rPr>
                <w:i/>
              </w:rPr>
            </w:pPr>
            <w:r>
              <w:rPr>
                <w:i/>
              </w:rPr>
              <w:t>Garant</w:t>
            </w:r>
            <w:r w:rsidRPr="00DF5186">
              <w:rPr>
                <w:i/>
              </w:rPr>
              <w:t>:</w:t>
            </w:r>
            <w:r w:rsidR="00800653">
              <w:rPr>
                <w:i/>
              </w:rPr>
              <w:t xml:space="preserve"> Marek </w:t>
            </w:r>
            <w:proofErr w:type="spellStart"/>
            <w:r w:rsidR="00800653">
              <w:rPr>
                <w:i/>
              </w:rPr>
              <w:t>Macháč</w:t>
            </w:r>
            <w:proofErr w:type="spellEnd"/>
          </w:p>
        </w:tc>
        <w:tc>
          <w:tcPr>
            <w:tcW w:w="5130" w:type="dxa"/>
          </w:tcPr>
          <w:p w14:paraId="36F43C01" w14:textId="3A1DC00D" w:rsidR="005D284E" w:rsidRPr="00DF5186" w:rsidRDefault="00DF5186" w:rsidP="00DF5186">
            <w:pPr>
              <w:rPr>
                <w:i/>
              </w:rPr>
            </w:pPr>
            <w:r>
              <w:rPr>
                <w:i/>
              </w:rPr>
              <w:t>Hlavný rozhodca:</w:t>
            </w:r>
            <w:r w:rsidR="00800653">
              <w:rPr>
                <w:i/>
              </w:rPr>
              <w:t xml:space="preserve"> Ema Lipková</w:t>
            </w:r>
          </w:p>
        </w:tc>
      </w:tr>
    </w:tbl>
    <w:p w14:paraId="52F9575E" w14:textId="77777777" w:rsidR="000F7B8D" w:rsidRDefault="000F7B8D" w:rsidP="00B75EE5"/>
    <w:sectPr w:rsidR="000F7B8D" w:rsidSect="00301738">
      <w:footerReference w:type="default" r:id="rId8"/>
      <w:pgSz w:w="16838" w:h="11906" w:orient="landscape" w:code="9"/>
      <w:pgMar w:top="567" w:right="720" w:bottom="426" w:left="720" w:header="709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1D7F" w14:textId="77777777" w:rsidR="00E508E2" w:rsidRDefault="00E508E2" w:rsidP="00843CF7">
      <w:pPr>
        <w:spacing w:after="0" w:line="240" w:lineRule="auto"/>
      </w:pPr>
      <w:r>
        <w:separator/>
      </w:r>
    </w:p>
  </w:endnote>
  <w:endnote w:type="continuationSeparator" w:id="0">
    <w:p w14:paraId="0BC9E064" w14:textId="77777777" w:rsidR="00E508E2" w:rsidRDefault="00E508E2" w:rsidP="0084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BCA10" w14:textId="5BED5F92" w:rsidR="00B75EE5" w:rsidRDefault="00B75EE5" w:rsidP="00B75EE5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F2861" w14:textId="77777777" w:rsidR="00E508E2" w:rsidRDefault="00E508E2" w:rsidP="00843CF7">
      <w:pPr>
        <w:spacing w:after="0" w:line="240" w:lineRule="auto"/>
      </w:pPr>
      <w:r>
        <w:separator/>
      </w:r>
    </w:p>
  </w:footnote>
  <w:footnote w:type="continuationSeparator" w:id="0">
    <w:p w14:paraId="16783764" w14:textId="77777777" w:rsidR="00E508E2" w:rsidRDefault="00E508E2" w:rsidP="00843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73"/>
    <w:multiLevelType w:val="hybridMultilevel"/>
    <w:tmpl w:val="4B848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13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37"/>
    <w:rsid w:val="00000CAB"/>
    <w:rsid w:val="00001475"/>
    <w:rsid w:val="00002DEC"/>
    <w:rsid w:val="000125A1"/>
    <w:rsid w:val="00023783"/>
    <w:rsid w:val="000258A2"/>
    <w:rsid w:val="000358B6"/>
    <w:rsid w:val="000424B8"/>
    <w:rsid w:val="00045DE5"/>
    <w:rsid w:val="0005742D"/>
    <w:rsid w:val="00063293"/>
    <w:rsid w:val="00077FF1"/>
    <w:rsid w:val="0008319A"/>
    <w:rsid w:val="000930BD"/>
    <w:rsid w:val="000B3C50"/>
    <w:rsid w:val="000B5428"/>
    <w:rsid w:val="000C2E17"/>
    <w:rsid w:val="000C5938"/>
    <w:rsid w:val="000D31BF"/>
    <w:rsid w:val="000D6092"/>
    <w:rsid w:val="000E68E1"/>
    <w:rsid w:val="000F7B8D"/>
    <w:rsid w:val="001022BB"/>
    <w:rsid w:val="0010482F"/>
    <w:rsid w:val="00106B72"/>
    <w:rsid w:val="00107562"/>
    <w:rsid w:val="00111E89"/>
    <w:rsid w:val="001129D1"/>
    <w:rsid w:val="001200E9"/>
    <w:rsid w:val="00124788"/>
    <w:rsid w:val="00131D04"/>
    <w:rsid w:val="00134166"/>
    <w:rsid w:val="00134F08"/>
    <w:rsid w:val="00142DE1"/>
    <w:rsid w:val="00147D06"/>
    <w:rsid w:val="00151FE3"/>
    <w:rsid w:val="00167216"/>
    <w:rsid w:val="00172744"/>
    <w:rsid w:val="00184A40"/>
    <w:rsid w:val="0019062E"/>
    <w:rsid w:val="00193B2C"/>
    <w:rsid w:val="00194BBE"/>
    <w:rsid w:val="001958E4"/>
    <w:rsid w:val="00195C21"/>
    <w:rsid w:val="00195F10"/>
    <w:rsid w:val="001A3FA8"/>
    <w:rsid w:val="001A6E2F"/>
    <w:rsid w:val="001B6239"/>
    <w:rsid w:val="001C3383"/>
    <w:rsid w:val="001D5BC4"/>
    <w:rsid w:val="001D5C4F"/>
    <w:rsid w:val="001F207C"/>
    <w:rsid w:val="0020402F"/>
    <w:rsid w:val="00212255"/>
    <w:rsid w:val="002122A2"/>
    <w:rsid w:val="0021520F"/>
    <w:rsid w:val="00215BD9"/>
    <w:rsid w:val="00243200"/>
    <w:rsid w:val="00247DEF"/>
    <w:rsid w:val="00267764"/>
    <w:rsid w:val="00274B27"/>
    <w:rsid w:val="002763B1"/>
    <w:rsid w:val="00284135"/>
    <w:rsid w:val="002951B0"/>
    <w:rsid w:val="00295C3D"/>
    <w:rsid w:val="002A0F8B"/>
    <w:rsid w:val="002B2214"/>
    <w:rsid w:val="002B22E4"/>
    <w:rsid w:val="002B5FE0"/>
    <w:rsid w:val="002C06D0"/>
    <w:rsid w:val="002C0804"/>
    <w:rsid w:val="002D1523"/>
    <w:rsid w:val="002D2E8B"/>
    <w:rsid w:val="002D50CD"/>
    <w:rsid w:val="002F3D93"/>
    <w:rsid w:val="002F7EBA"/>
    <w:rsid w:val="00301738"/>
    <w:rsid w:val="003040B1"/>
    <w:rsid w:val="00305E1A"/>
    <w:rsid w:val="00310759"/>
    <w:rsid w:val="00310937"/>
    <w:rsid w:val="00312F3F"/>
    <w:rsid w:val="00333491"/>
    <w:rsid w:val="00334CB7"/>
    <w:rsid w:val="003428D4"/>
    <w:rsid w:val="00355730"/>
    <w:rsid w:val="00360904"/>
    <w:rsid w:val="00366EC8"/>
    <w:rsid w:val="003673A1"/>
    <w:rsid w:val="003701F8"/>
    <w:rsid w:val="00373C82"/>
    <w:rsid w:val="003779FF"/>
    <w:rsid w:val="00395D0C"/>
    <w:rsid w:val="003A3744"/>
    <w:rsid w:val="003A3A70"/>
    <w:rsid w:val="003A5EA4"/>
    <w:rsid w:val="003B197D"/>
    <w:rsid w:val="003B796E"/>
    <w:rsid w:val="003C4D0C"/>
    <w:rsid w:val="003D381A"/>
    <w:rsid w:val="004017FE"/>
    <w:rsid w:val="004112A9"/>
    <w:rsid w:val="0041468F"/>
    <w:rsid w:val="00414D3A"/>
    <w:rsid w:val="0041541F"/>
    <w:rsid w:val="004357DA"/>
    <w:rsid w:val="00435B02"/>
    <w:rsid w:val="004412C9"/>
    <w:rsid w:val="004435B6"/>
    <w:rsid w:val="004440ED"/>
    <w:rsid w:val="00453C2E"/>
    <w:rsid w:val="0047130F"/>
    <w:rsid w:val="00477B74"/>
    <w:rsid w:val="004907A5"/>
    <w:rsid w:val="00495E7B"/>
    <w:rsid w:val="004A0537"/>
    <w:rsid w:val="004A394C"/>
    <w:rsid w:val="004B381D"/>
    <w:rsid w:val="004B5346"/>
    <w:rsid w:val="004B7C31"/>
    <w:rsid w:val="004D12C4"/>
    <w:rsid w:val="004E01B3"/>
    <w:rsid w:val="004E054B"/>
    <w:rsid w:val="004E0B45"/>
    <w:rsid w:val="004E4248"/>
    <w:rsid w:val="005031A8"/>
    <w:rsid w:val="00512072"/>
    <w:rsid w:val="00515790"/>
    <w:rsid w:val="005226FE"/>
    <w:rsid w:val="005323DB"/>
    <w:rsid w:val="00544E5D"/>
    <w:rsid w:val="005476C8"/>
    <w:rsid w:val="00563ACE"/>
    <w:rsid w:val="00570A8A"/>
    <w:rsid w:val="00573093"/>
    <w:rsid w:val="0057318A"/>
    <w:rsid w:val="005731FE"/>
    <w:rsid w:val="005754D6"/>
    <w:rsid w:val="00587BE0"/>
    <w:rsid w:val="005914E5"/>
    <w:rsid w:val="0059560E"/>
    <w:rsid w:val="005A72F6"/>
    <w:rsid w:val="005B5E88"/>
    <w:rsid w:val="005B63A4"/>
    <w:rsid w:val="005C77D7"/>
    <w:rsid w:val="005D0254"/>
    <w:rsid w:val="005D284E"/>
    <w:rsid w:val="005E4166"/>
    <w:rsid w:val="005E6BC3"/>
    <w:rsid w:val="005F13DB"/>
    <w:rsid w:val="0060113E"/>
    <w:rsid w:val="00603573"/>
    <w:rsid w:val="006234C8"/>
    <w:rsid w:val="006244F3"/>
    <w:rsid w:val="0062535C"/>
    <w:rsid w:val="00633EE4"/>
    <w:rsid w:val="00643037"/>
    <w:rsid w:val="006610FD"/>
    <w:rsid w:val="006870EA"/>
    <w:rsid w:val="0069723B"/>
    <w:rsid w:val="006A076F"/>
    <w:rsid w:val="006A55BA"/>
    <w:rsid w:val="006A7C24"/>
    <w:rsid w:val="006A7C4C"/>
    <w:rsid w:val="006C4B27"/>
    <w:rsid w:val="006F2326"/>
    <w:rsid w:val="00700B4B"/>
    <w:rsid w:val="0070174C"/>
    <w:rsid w:val="00705743"/>
    <w:rsid w:val="0071283D"/>
    <w:rsid w:val="00717EC4"/>
    <w:rsid w:val="0073560D"/>
    <w:rsid w:val="00737C50"/>
    <w:rsid w:val="0074126A"/>
    <w:rsid w:val="00743434"/>
    <w:rsid w:val="007537BF"/>
    <w:rsid w:val="00757678"/>
    <w:rsid w:val="007737E3"/>
    <w:rsid w:val="0079125F"/>
    <w:rsid w:val="007A3D30"/>
    <w:rsid w:val="007C5583"/>
    <w:rsid w:val="007D34F7"/>
    <w:rsid w:val="007D3FB3"/>
    <w:rsid w:val="007E512C"/>
    <w:rsid w:val="007F38B2"/>
    <w:rsid w:val="007F57FC"/>
    <w:rsid w:val="007F654A"/>
    <w:rsid w:val="00800653"/>
    <w:rsid w:val="008253F8"/>
    <w:rsid w:val="008274A7"/>
    <w:rsid w:val="00843CF7"/>
    <w:rsid w:val="00847D45"/>
    <w:rsid w:val="00856A61"/>
    <w:rsid w:val="00860C8A"/>
    <w:rsid w:val="0086730F"/>
    <w:rsid w:val="0087626B"/>
    <w:rsid w:val="0088421A"/>
    <w:rsid w:val="008941A1"/>
    <w:rsid w:val="008A4B99"/>
    <w:rsid w:val="008A5137"/>
    <w:rsid w:val="008B57AD"/>
    <w:rsid w:val="008E2D27"/>
    <w:rsid w:val="008E7A21"/>
    <w:rsid w:val="00901142"/>
    <w:rsid w:val="00901321"/>
    <w:rsid w:val="009026D3"/>
    <w:rsid w:val="00913C2C"/>
    <w:rsid w:val="0092067A"/>
    <w:rsid w:val="00920BF8"/>
    <w:rsid w:val="009223A7"/>
    <w:rsid w:val="009227BF"/>
    <w:rsid w:val="0093544B"/>
    <w:rsid w:val="00944A15"/>
    <w:rsid w:val="00952932"/>
    <w:rsid w:val="00957B99"/>
    <w:rsid w:val="00961AA8"/>
    <w:rsid w:val="00977A2B"/>
    <w:rsid w:val="00984BCA"/>
    <w:rsid w:val="0098699A"/>
    <w:rsid w:val="00987C3A"/>
    <w:rsid w:val="00994E4A"/>
    <w:rsid w:val="009A277B"/>
    <w:rsid w:val="009A4817"/>
    <w:rsid w:val="009B05C4"/>
    <w:rsid w:val="009B2A9E"/>
    <w:rsid w:val="009B5477"/>
    <w:rsid w:val="009B6C79"/>
    <w:rsid w:val="009C0A47"/>
    <w:rsid w:val="009C3EA2"/>
    <w:rsid w:val="009C4022"/>
    <w:rsid w:val="009C5510"/>
    <w:rsid w:val="009D6720"/>
    <w:rsid w:val="00A00916"/>
    <w:rsid w:val="00A14312"/>
    <w:rsid w:val="00A14EAA"/>
    <w:rsid w:val="00A22CE2"/>
    <w:rsid w:val="00A24703"/>
    <w:rsid w:val="00A3238E"/>
    <w:rsid w:val="00A36F71"/>
    <w:rsid w:val="00A424A9"/>
    <w:rsid w:val="00A50EDF"/>
    <w:rsid w:val="00A526BC"/>
    <w:rsid w:val="00A65CA9"/>
    <w:rsid w:val="00A65FD7"/>
    <w:rsid w:val="00A87620"/>
    <w:rsid w:val="00A90127"/>
    <w:rsid w:val="00A928E4"/>
    <w:rsid w:val="00AA77D1"/>
    <w:rsid w:val="00AC17A4"/>
    <w:rsid w:val="00AC5D16"/>
    <w:rsid w:val="00AC7F0C"/>
    <w:rsid w:val="00AE429F"/>
    <w:rsid w:val="00AE4C42"/>
    <w:rsid w:val="00AE5174"/>
    <w:rsid w:val="00AE6DCF"/>
    <w:rsid w:val="00AF5E09"/>
    <w:rsid w:val="00AF7142"/>
    <w:rsid w:val="00B0427F"/>
    <w:rsid w:val="00B10B0D"/>
    <w:rsid w:val="00B14E78"/>
    <w:rsid w:val="00B2314E"/>
    <w:rsid w:val="00B23F91"/>
    <w:rsid w:val="00B24D33"/>
    <w:rsid w:val="00B2548B"/>
    <w:rsid w:val="00B2689F"/>
    <w:rsid w:val="00B33659"/>
    <w:rsid w:val="00B4663D"/>
    <w:rsid w:val="00B60CAD"/>
    <w:rsid w:val="00B66A06"/>
    <w:rsid w:val="00B66C11"/>
    <w:rsid w:val="00B75EE5"/>
    <w:rsid w:val="00B81169"/>
    <w:rsid w:val="00B82A94"/>
    <w:rsid w:val="00B9589A"/>
    <w:rsid w:val="00BA153B"/>
    <w:rsid w:val="00BA15F0"/>
    <w:rsid w:val="00BA68CD"/>
    <w:rsid w:val="00BB20C9"/>
    <w:rsid w:val="00BD3F6E"/>
    <w:rsid w:val="00BD434D"/>
    <w:rsid w:val="00BD7E37"/>
    <w:rsid w:val="00BE085D"/>
    <w:rsid w:val="00BE55B2"/>
    <w:rsid w:val="00BF0596"/>
    <w:rsid w:val="00BF3D4B"/>
    <w:rsid w:val="00C07F36"/>
    <w:rsid w:val="00C20CBF"/>
    <w:rsid w:val="00C218EA"/>
    <w:rsid w:val="00C2468F"/>
    <w:rsid w:val="00C24971"/>
    <w:rsid w:val="00C2548B"/>
    <w:rsid w:val="00C259A9"/>
    <w:rsid w:val="00C30FFE"/>
    <w:rsid w:val="00C37ACD"/>
    <w:rsid w:val="00C4409B"/>
    <w:rsid w:val="00C45789"/>
    <w:rsid w:val="00C60401"/>
    <w:rsid w:val="00C622D1"/>
    <w:rsid w:val="00C64813"/>
    <w:rsid w:val="00C6516A"/>
    <w:rsid w:val="00C71C5B"/>
    <w:rsid w:val="00C73386"/>
    <w:rsid w:val="00C80E61"/>
    <w:rsid w:val="00C85455"/>
    <w:rsid w:val="00C90510"/>
    <w:rsid w:val="00C9457E"/>
    <w:rsid w:val="00C960D8"/>
    <w:rsid w:val="00CA0D51"/>
    <w:rsid w:val="00CA697D"/>
    <w:rsid w:val="00CA79BF"/>
    <w:rsid w:val="00CC1AE8"/>
    <w:rsid w:val="00CD65D7"/>
    <w:rsid w:val="00CE30A1"/>
    <w:rsid w:val="00CE34DB"/>
    <w:rsid w:val="00CE3F16"/>
    <w:rsid w:val="00CE43EC"/>
    <w:rsid w:val="00CF322D"/>
    <w:rsid w:val="00D0202D"/>
    <w:rsid w:val="00D06E87"/>
    <w:rsid w:val="00D145A4"/>
    <w:rsid w:val="00D159D6"/>
    <w:rsid w:val="00D35500"/>
    <w:rsid w:val="00D37D7A"/>
    <w:rsid w:val="00D4330A"/>
    <w:rsid w:val="00D71E60"/>
    <w:rsid w:val="00D7293D"/>
    <w:rsid w:val="00D73322"/>
    <w:rsid w:val="00D82759"/>
    <w:rsid w:val="00D84779"/>
    <w:rsid w:val="00D9097D"/>
    <w:rsid w:val="00D955DE"/>
    <w:rsid w:val="00DB388F"/>
    <w:rsid w:val="00DB4A80"/>
    <w:rsid w:val="00DB679F"/>
    <w:rsid w:val="00DC223E"/>
    <w:rsid w:val="00DD2193"/>
    <w:rsid w:val="00DD40F3"/>
    <w:rsid w:val="00DE5984"/>
    <w:rsid w:val="00DF5186"/>
    <w:rsid w:val="00E004F0"/>
    <w:rsid w:val="00E0070C"/>
    <w:rsid w:val="00E02EA2"/>
    <w:rsid w:val="00E216FD"/>
    <w:rsid w:val="00E24878"/>
    <w:rsid w:val="00E30D65"/>
    <w:rsid w:val="00E342BE"/>
    <w:rsid w:val="00E342DC"/>
    <w:rsid w:val="00E4132E"/>
    <w:rsid w:val="00E42353"/>
    <w:rsid w:val="00E43919"/>
    <w:rsid w:val="00E44E34"/>
    <w:rsid w:val="00E508E2"/>
    <w:rsid w:val="00E52A11"/>
    <w:rsid w:val="00E60C21"/>
    <w:rsid w:val="00E71351"/>
    <w:rsid w:val="00E73761"/>
    <w:rsid w:val="00E74FA5"/>
    <w:rsid w:val="00E760D6"/>
    <w:rsid w:val="00E836BA"/>
    <w:rsid w:val="00E84C9D"/>
    <w:rsid w:val="00E86A3D"/>
    <w:rsid w:val="00E93ACE"/>
    <w:rsid w:val="00EA13D1"/>
    <w:rsid w:val="00EA1464"/>
    <w:rsid w:val="00EA77B4"/>
    <w:rsid w:val="00EB5458"/>
    <w:rsid w:val="00EC723A"/>
    <w:rsid w:val="00EE6AE9"/>
    <w:rsid w:val="00EF4D59"/>
    <w:rsid w:val="00F0260E"/>
    <w:rsid w:val="00F30711"/>
    <w:rsid w:val="00F33474"/>
    <w:rsid w:val="00F34185"/>
    <w:rsid w:val="00F441D2"/>
    <w:rsid w:val="00F465A1"/>
    <w:rsid w:val="00F47B73"/>
    <w:rsid w:val="00F56749"/>
    <w:rsid w:val="00F6069E"/>
    <w:rsid w:val="00F652E4"/>
    <w:rsid w:val="00F66207"/>
    <w:rsid w:val="00F74C20"/>
    <w:rsid w:val="00F8338D"/>
    <w:rsid w:val="00F84148"/>
    <w:rsid w:val="00F877D7"/>
    <w:rsid w:val="00FA3425"/>
    <w:rsid w:val="00FB35F5"/>
    <w:rsid w:val="00FB51D2"/>
    <w:rsid w:val="00FD25E2"/>
    <w:rsid w:val="00FD5C49"/>
    <w:rsid w:val="00FD6386"/>
    <w:rsid w:val="00FD72F7"/>
    <w:rsid w:val="00FE182B"/>
    <w:rsid w:val="00FE2022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F7CEB"/>
  <w15:chartTrackingRefBased/>
  <w15:docId w15:val="{9BD7C310-5150-446B-8ADF-07CE3CBE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20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4391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5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5E8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4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3CF7"/>
  </w:style>
  <w:style w:type="paragraph" w:styleId="Pta">
    <w:name w:val="footer"/>
    <w:basedOn w:val="Normlny"/>
    <w:link w:val="PtaChar"/>
    <w:uiPriority w:val="99"/>
    <w:unhideWhenUsed/>
    <w:rsid w:val="0084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3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ina\Documents\Vlastn&#233;%20&#353;abl&#243;ny%20bal&#237;ka%20Office\&#352;tartov&#225;%20lisrina%20U10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3F6E7-1577-4FE9-8F27-61F417EA4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Štartová lisrina U10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Rodina</dc:creator>
  <cp:keywords/>
  <dc:description/>
  <cp:lastModifiedBy>Palino Kubiš</cp:lastModifiedBy>
  <cp:revision>2</cp:revision>
  <cp:lastPrinted>2022-04-07T18:02:00Z</cp:lastPrinted>
  <dcterms:created xsi:type="dcterms:W3CDTF">2026-07-13T10:01:00Z</dcterms:created>
  <dcterms:modified xsi:type="dcterms:W3CDTF">2026-07-13T10:01:00Z</dcterms:modified>
</cp:coreProperties>
</file>