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52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0"/>
        <w:gridCol w:w="3403"/>
        <w:gridCol w:w="1417"/>
        <w:gridCol w:w="1031"/>
        <w:gridCol w:w="1523"/>
        <w:gridCol w:w="851"/>
        <w:gridCol w:w="2129"/>
        <w:gridCol w:w="1842"/>
        <w:gridCol w:w="11"/>
        <w:gridCol w:w="2257"/>
      </w:tblGrid>
      <w:tr w:rsidR="007F654A" w:rsidRPr="009A4817" w14:paraId="38C65466" w14:textId="77777777" w:rsidTr="00BB1C3C">
        <w:tc>
          <w:tcPr>
            <w:tcW w:w="6681" w:type="dxa"/>
            <w:gridSpan w:val="4"/>
            <w:tcBorders>
              <w:bottom w:val="single" w:sz="12" w:space="0" w:color="auto"/>
            </w:tcBorders>
            <w:vAlign w:val="center"/>
          </w:tcPr>
          <w:p w14:paraId="3C2E7BE4" w14:textId="348C0FF1" w:rsidR="007F654A" w:rsidRPr="009A4817" w:rsidRDefault="007F654A" w:rsidP="007F654A">
            <w:pPr>
              <w:rPr>
                <w:b/>
                <w:sz w:val="28"/>
                <w:szCs w:val="28"/>
              </w:rPr>
            </w:pPr>
            <w:r w:rsidRPr="009A4817">
              <w:rPr>
                <w:b/>
                <w:sz w:val="28"/>
                <w:szCs w:val="28"/>
              </w:rPr>
              <w:t>Západoslovenská liga mládeže v LRU plávaná</w:t>
            </w:r>
            <w:r w:rsidR="002D2E8B">
              <w:rPr>
                <w:b/>
                <w:sz w:val="28"/>
                <w:szCs w:val="28"/>
              </w:rPr>
              <w:t xml:space="preserve"> </w:t>
            </w:r>
            <w:r w:rsidR="00FC1E52">
              <w:rPr>
                <w:b/>
                <w:sz w:val="28"/>
                <w:szCs w:val="28"/>
              </w:rPr>
              <w:t>5</w:t>
            </w:r>
            <w:r w:rsidR="002D2E8B">
              <w:rPr>
                <w:b/>
                <w:sz w:val="28"/>
                <w:szCs w:val="28"/>
              </w:rPr>
              <w:t>. ročník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E53B277" w14:textId="57B5E481" w:rsidR="007F654A" w:rsidRPr="00AE5174" w:rsidRDefault="007F654A" w:rsidP="008941A1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kolo:</w:t>
            </w:r>
            <w:r>
              <w:rPr>
                <w:b/>
                <w:sz w:val="28"/>
                <w:szCs w:val="28"/>
              </w:rPr>
              <w:t xml:space="preserve">   </w:t>
            </w:r>
            <w:r w:rsidR="00B45031">
              <w:rPr>
                <w:b/>
                <w:sz w:val="28"/>
                <w:szCs w:val="28"/>
              </w:rPr>
              <w:t>3</w:t>
            </w:r>
            <w:r w:rsidR="007273F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80" w:type="dxa"/>
            <w:gridSpan w:val="2"/>
            <w:tcBorders>
              <w:bottom w:val="single" w:sz="12" w:space="0" w:color="auto"/>
            </w:tcBorders>
            <w:vAlign w:val="center"/>
          </w:tcPr>
          <w:p w14:paraId="4BF27ADD" w14:textId="490ACDB8" w:rsidR="007F654A" w:rsidRPr="009A4817" w:rsidRDefault="004F73A0" w:rsidP="007273FD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miesto: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B45031">
              <w:rPr>
                <w:b/>
                <w:sz w:val="28"/>
                <w:szCs w:val="28"/>
              </w:rPr>
              <w:t>Čierna Voda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30603EE3" w14:textId="6DEE1E5C" w:rsidR="007F654A" w:rsidRPr="009A4817" w:rsidRDefault="00863168" w:rsidP="007F57F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="008833FC">
              <w:rPr>
                <w:b/>
                <w:sz w:val="28"/>
                <w:szCs w:val="28"/>
              </w:rPr>
              <w:t>.</w:t>
            </w:r>
            <w:r w:rsidR="00B45031">
              <w:rPr>
                <w:b/>
                <w:sz w:val="28"/>
                <w:szCs w:val="28"/>
              </w:rPr>
              <w:t>6</w:t>
            </w:r>
            <w:r w:rsidR="008833FC">
              <w:rPr>
                <w:b/>
                <w:sz w:val="28"/>
                <w:szCs w:val="28"/>
              </w:rPr>
              <w:t>.202</w:t>
            </w:r>
            <w:r w:rsidR="00FC1E5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775952B1" w14:textId="5E71471F" w:rsidR="007F654A" w:rsidRPr="009A4817" w:rsidRDefault="007F654A" w:rsidP="00E5344A">
            <w:pPr>
              <w:rPr>
                <w:b/>
                <w:sz w:val="28"/>
                <w:szCs w:val="28"/>
              </w:rPr>
            </w:pPr>
            <w:r w:rsidRPr="00310759">
              <w:rPr>
                <w:sz w:val="28"/>
                <w:szCs w:val="28"/>
              </w:rPr>
              <w:t>kategória:</w:t>
            </w:r>
            <w:r w:rsidR="002D2E8B">
              <w:rPr>
                <w:sz w:val="28"/>
                <w:szCs w:val="28"/>
              </w:rPr>
              <w:t xml:space="preserve">  </w:t>
            </w:r>
            <w:r w:rsidRPr="00D4330A">
              <w:rPr>
                <w:b/>
                <w:sz w:val="44"/>
                <w:szCs w:val="44"/>
              </w:rPr>
              <w:t>U</w:t>
            </w:r>
            <w:r w:rsidR="00FC1E52">
              <w:rPr>
                <w:b/>
                <w:sz w:val="44"/>
                <w:szCs w:val="44"/>
              </w:rPr>
              <w:t>20</w:t>
            </w:r>
          </w:p>
        </w:tc>
      </w:tr>
      <w:tr w:rsidR="00544E5D" w14:paraId="4E886158" w14:textId="77777777" w:rsidTr="001A6E2F">
        <w:tc>
          <w:tcPr>
            <w:tcW w:w="15294" w:type="dxa"/>
            <w:gridSpan w:val="10"/>
            <w:tcBorders>
              <w:top w:val="single" w:sz="12" w:space="0" w:color="auto"/>
              <w:bottom w:val="single" w:sz="12" w:space="0" w:color="auto"/>
            </w:tcBorders>
            <w:shd w:val="clear" w:color="auto" w:fill="AEAAAA" w:themeFill="background2" w:themeFillShade="BF"/>
          </w:tcPr>
          <w:p w14:paraId="2BA0AFE3" w14:textId="77777777" w:rsidR="00544E5D" w:rsidRDefault="00544E5D"/>
        </w:tc>
      </w:tr>
      <w:tr w:rsidR="00F8338D" w14:paraId="00BDBF87" w14:textId="77777777" w:rsidTr="00BB1C3C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10B4A8D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Por. č.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937FE69" w14:textId="77777777" w:rsidR="00F8338D" w:rsidRPr="002B2214" w:rsidRDefault="00F8338D" w:rsidP="00920BF8">
            <w:pPr>
              <w:jc w:val="center"/>
              <w:rPr>
                <w:i/>
              </w:rPr>
            </w:pPr>
            <w:r w:rsidRPr="002B2214">
              <w:rPr>
                <w:i/>
              </w:rPr>
              <w:t>Meno a Priezvisko pretekára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14:paraId="4427A6EF" w14:textId="77777777" w:rsidR="00F8338D" w:rsidRDefault="00944A15" w:rsidP="00570A8A">
            <w:pPr>
              <w:jc w:val="center"/>
              <w:rPr>
                <w:i/>
              </w:rPr>
            </w:pPr>
            <w:r>
              <w:rPr>
                <w:i/>
              </w:rPr>
              <w:t>Rok narodenia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3BFFC8" w14:textId="77777777" w:rsidR="00F8338D" w:rsidRPr="002B2214" w:rsidRDefault="00F8338D" w:rsidP="00570A8A">
            <w:pPr>
              <w:jc w:val="center"/>
              <w:rPr>
                <w:i/>
              </w:rPr>
            </w:pPr>
            <w:r>
              <w:rPr>
                <w:i/>
              </w:rPr>
              <w:t>OZ SRZ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8D07724" w14:textId="77777777" w:rsidR="00F8338D" w:rsidRPr="002B2214" w:rsidRDefault="00F8338D" w:rsidP="00A65FD7">
            <w:pPr>
              <w:jc w:val="center"/>
              <w:rPr>
                <w:i/>
              </w:rPr>
            </w:pPr>
            <w:proofErr w:type="spellStart"/>
            <w:r>
              <w:rPr>
                <w:i/>
              </w:rPr>
              <w:t>Štand</w:t>
            </w:r>
            <w:proofErr w:type="spellEnd"/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07797F6" w14:textId="77777777" w:rsidR="00F8338D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Body CIPS</w:t>
            </w:r>
          </w:p>
          <w:p w14:paraId="170DAA30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(Ulovená hmotnosť)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0246A38C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Umiestnenie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AFCD67F" w14:textId="77777777" w:rsidR="00F8338D" w:rsidRPr="002B2214" w:rsidRDefault="00F8338D" w:rsidP="00A65FD7">
            <w:pPr>
              <w:jc w:val="center"/>
              <w:rPr>
                <w:i/>
              </w:rPr>
            </w:pPr>
            <w:r>
              <w:rPr>
                <w:i/>
              </w:rPr>
              <w:t>Poznámky</w:t>
            </w:r>
          </w:p>
        </w:tc>
      </w:tr>
      <w:tr w:rsidR="00B45031" w:rsidRPr="00F56749" w14:paraId="7DC2FF6F" w14:textId="77777777" w:rsidTr="00BB1C3C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0A694C21" w14:textId="77777777" w:rsidR="00B45031" w:rsidRPr="00142DE1" w:rsidRDefault="00B45031" w:rsidP="00B45031">
            <w:pPr>
              <w:jc w:val="center"/>
              <w:rPr>
                <w:sz w:val="32"/>
                <w:szCs w:val="32"/>
              </w:rPr>
            </w:pPr>
            <w:r w:rsidRPr="00142DE1">
              <w:rPr>
                <w:sz w:val="32"/>
                <w:szCs w:val="32"/>
              </w:rPr>
              <w:t>1.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049A364E" w14:textId="1E0FFB0E" w:rsidR="00B45031" w:rsidRPr="00BE085D" w:rsidRDefault="00B45031" w:rsidP="00B45031">
            <w:pPr>
              <w:rPr>
                <w:sz w:val="32"/>
                <w:szCs w:val="32"/>
              </w:rPr>
            </w:pPr>
            <w:r w:rsidRPr="0013622C">
              <w:rPr>
                <w:sz w:val="28"/>
                <w:szCs w:val="28"/>
              </w:rPr>
              <w:t>Gábor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András</w:t>
            </w:r>
            <w:proofErr w:type="spellEnd"/>
            <w:r w:rsidRPr="0013622C">
              <w:rPr>
                <w:sz w:val="28"/>
                <w:szCs w:val="28"/>
              </w:rPr>
              <w:t xml:space="preserve"> </w:t>
            </w:r>
            <w:proofErr w:type="spellStart"/>
            <w:r w:rsidRPr="0013622C">
              <w:rPr>
                <w:sz w:val="28"/>
                <w:szCs w:val="28"/>
              </w:rPr>
              <w:t>Krocsány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B2202AD" w14:textId="661EF7AA" w:rsidR="00B45031" w:rsidRPr="00BE085D" w:rsidRDefault="00B45031" w:rsidP="00B4503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2010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52CD68BF" w14:textId="4D101BB5" w:rsidR="00B45031" w:rsidRPr="00FC1E52" w:rsidRDefault="00B45031" w:rsidP="00B45031">
            <w:pPr>
              <w:jc w:val="center"/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t>Komárno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D384AEE" w14:textId="132430CB" w:rsidR="00B45031" w:rsidRPr="00F56749" w:rsidRDefault="004E5875" w:rsidP="00B45031">
            <w:pPr>
              <w:jc w:val="center"/>
            </w:pPr>
            <w:r>
              <w:t>3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39F5F08" w14:textId="2576FF17" w:rsidR="00B45031" w:rsidRPr="00F56749" w:rsidRDefault="004E5875" w:rsidP="00B45031">
            <w:pPr>
              <w:jc w:val="center"/>
            </w:pPr>
            <w:r>
              <w:t>1880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740D9630" w14:textId="6124DB30" w:rsidR="00B45031" w:rsidRPr="00F56749" w:rsidRDefault="004E5875" w:rsidP="00B45031">
            <w:pPr>
              <w:jc w:val="center"/>
            </w:pPr>
            <w:r>
              <w:t>2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484798F0" w14:textId="77777777" w:rsidR="00B45031" w:rsidRPr="00F56749" w:rsidRDefault="00B45031" w:rsidP="00B45031">
            <w:pPr>
              <w:jc w:val="center"/>
            </w:pPr>
          </w:p>
        </w:tc>
      </w:tr>
      <w:tr w:rsidR="00B45031" w:rsidRPr="00F56749" w14:paraId="5F9326B4" w14:textId="77777777" w:rsidTr="003D3262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CCE33C5" w14:textId="77777777" w:rsidR="00B45031" w:rsidRPr="00F56749" w:rsidRDefault="00B45031" w:rsidP="00B45031">
            <w:pPr>
              <w:jc w:val="center"/>
            </w:pPr>
            <w:r w:rsidRPr="0062535C">
              <w:rPr>
                <w:sz w:val="32"/>
                <w:szCs w:val="32"/>
              </w:rPr>
              <w:t>2.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4DA4DC84" w14:textId="6207D7FE" w:rsidR="00B45031" w:rsidRPr="00BE085D" w:rsidRDefault="00B45031" w:rsidP="00B450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Lenka </w:t>
            </w:r>
            <w:proofErr w:type="spellStart"/>
            <w:r>
              <w:rPr>
                <w:sz w:val="32"/>
                <w:szCs w:val="32"/>
              </w:rPr>
              <w:t>Turovská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AC8686" w14:textId="01F3528F" w:rsidR="00B45031" w:rsidRPr="00BE085D" w:rsidRDefault="00B45031" w:rsidP="00B4503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1DB1A2F7" w14:textId="373A4F2E" w:rsidR="00B45031" w:rsidRPr="00BE085D" w:rsidRDefault="00B45031" w:rsidP="00B45031">
            <w:pPr>
              <w:jc w:val="center"/>
              <w:rPr>
                <w:sz w:val="32"/>
                <w:szCs w:val="32"/>
              </w:rPr>
            </w:pPr>
            <w:r w:rsidRPr="00FC1E52">
              <w:rPr>
                <w:sz w:val="24"/>
                <w:szCs w:val="24"/>
              </w:rPr>
              <w:t>Nové Mesto nad Váhom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2C5A0DE" w14:textId="5DF9A55D" w:rsidR="00B45031" w:rsidRPr="00F56749" w:rsidRDefault="004E5875" w:rsidP="00B45031">
            <w:pPr>
              <w:jc w:val="center"/>
            </w:pPr>
            <w:r>
              <w:t>4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062F23A4" w14:textId="0C06D17D" w:rsidR="00B45031" w:rsidRPr="00F56749" w:rsidRDefault="003D3262" w:rsidP="003D3262">
            <w:r>
              <w:t xml:space="preserve">                  </w:t>
            </w:r>
            <w:r w:rsidR="004E5875">
              <w:t>10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437C0216" w14:textId="78AE0375" w:rsidR="00B45031" w:rsidRPr="00F56749" w:rsidRDefault="003D3262" w:rsidP="003D3262">
            <w:r>
              <w:t xml:space="preserve">               </w:t>
            </w:r>
            <w:r w:rsidR="004E5875">
              <w:t>7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0768EE85" w14:textId="77777777" w:rsidR="00B45031" w:rsidRPr="00F56749" w:rsidRDefault="00B45031" w:rsidP="00B45031">
            <w:pPr>
              <w:jc w:val="center"/>
            </w:pPr>
          </w:p>
        </w:tc>
      </w:tr>
      <w:tr w:rsidR="00B45031" w:rsidRPr="00F56749" w14:paraId="1FE66D68" w14:textId="77777777" w:rsidTr="00BB1C3C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2B409EAF" w14:textId="77777777" w:rsidR="00B45031" w:rsidRPr="00DB679F" w:rsidRDefault="00B45031" w:rsidP="00B45031">
            <w:pPr>
              <w:jc w:val="center"/>
            </w:pPr>
            <w:r w:rsidRPr="0062535C">
              <w:rPr>
                <w:sz w:val="32"/>
                <w:szCs w:val="32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9146A80" w14:textId="42338EC0" w:rsidR="00B45031" w:rsidRPr="00BE085D" w:rsidRDefault="00B45031" w:rsidP="00B450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Matej Staňo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F46A2EA" w14:textId="4EF82807" w:rsidR="00B45031" w:rsidRPr="00BE085D" w:rsidRDefault="00B45031" w:rsidP="00B4503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2011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3E4D2DB" w14:textId="21246AF0" w:rsidR="00B45031" w:rsidRPr="00504F02" w:rsidRDefault="00B45031" w:rsidP="00B45031">
            <w:pPr>
              <w:jc w:val="center"/>
              <w:rPr>
                <w:sz w:val="28"/>
                <w:szCs w:val="28"/>
              </w:rPr>
            </w:pPr>
            <w:r w:rsidRPr="006D755F">
              <w:rPr>
                <w:sz w:val="28"/>
                <w:szCs w:val="28"/>
              </w:rPr>
              <w:t>Turčianske Teplice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C7A1252" w14:textId="2F8A5646" w:rsidR="00B45031" w:rsidRPr="00DB679F" w:rsidRDefault="004E5875" w:rsidP="00B45031">
            <w:pPr>
              <w:jc w:val="center"/>
            </w:pPr>
            <w:r>
              <w:t>1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521DA9CE" w14:textId="73948D27" w:rsidR="00B45031" w:rsidRPr="00DB679F" w:rsidRDefault="004E5875" w:rsidP="00B45031">
            <w:pPr>
              <w:jc w:val="center"/>
            </w:pPr>
            <w:r>
              <w:t>2100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570831C1" w14:textId="24F807C8" w:rsidR="00B45031" w:rsidRPr="00DB679F" w:rsidRDefault="004E5875" w:rsidP="00B45031">
            <w:pPr>
              <w:jc w:val="center"/>
            </w:pPr>
            <w:r>
              <w:t>1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069A4DC" w14:textId="77777777" w:rsidR="00B45031" w:rsidRPr="00DB679F" w:rsidRDefault="00B45031" w:rsidP="00B45031">
            <w:pPr>
              <w:jc w:val="center"/>
            </w:pPr>
          </w:p>
        </w:tc>
      </w:tr>
      <w:tr w:rsidR="00B45031" w:rsidRPr="00F56749" w14:paraId="0C9B2B2F" w14:textId="77777777" w:rsidTr="00BB1C3C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5FFEE65" w14:textId="77777777" w:rsidR="00B45031" w:rsidRPr="00DB679F" w:rsidRDefault="00B45031" w:rsidP="00B45031">
            <w:pPr>
              <w:jc w:val="center"/>
            </w:pPr>
            <w:r w:rsidRPr="0062535C">
              <w:rPr>
                <w:sz w:val="32"/>
                <w:szCs w:val="32"/>
              </w:rPr>
              <w:t>4.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6697AB3" w14:textId="3A73D123" w:rsidR="00B45031" w:rsidRPr="00BE085D" w:rsidRDefault="00B45031" w:rsidP="00B450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Andrej </w:t>
            </w:r>
            <w:proofErr w:type="spellStart"/>
            <w:r>
              <w:rPr>
                <w:sz w:val="32"/>
                <w:szCs w:val="32"/>
              </w:rPr>
              <w:t>Macháč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3794EEFB" w14:textId="082B0EA0" w:rsidR="00B45031" w:rsidRPr="00BE085D" w:rsidRDefault="00B45031" w:rsidP="00B4503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2008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A0F7BC" w14:textId="76DCBA9B" w:rsidR="00B45031" w:rsidRPr="00504F02" w:rsidRDefault="00B45031" w:rsidP="00B4503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Trenčín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254CDE5C" w14:textId="5A4F4BD0" w:rsidR="00B45031" w:rsidRPr="00DB679F" w:rsidRDefault="004E5875" w:rsidP="00B45031">
            <w:pPr>
              <w:jc w:val="center"/>
            </w:pPr>
            <w:r>
              <w:t>7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0FB3AF4" w14:textId="1418573B" w:rsidR="00B45031" w:rsidRPr="00DB679F" w:rsidRDefault="004E5875" w:rsidP="00B45031">
            <w:pPr>
              <w:jc w:val="center"/>
            </w:pPr>
            <w:r>
              <w:t>825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111159B7" w14:textId="04D7314D" w:rsidR="00B45031" w:rsidRPr="00DB679F" w:rsidRDefault="004E5875" w:rsidP="00B45031">
            <w:pPr>
              <w:jc w:val="center"/>
            </w:pPr>
            <w:r>
              <w:t>4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1AB885C" w14:textId="77777777" w:rsidR="00B45031" w:rsidRPr="00DB679F" w:rsidRDefault="00B45031" w:rsidP="00B45031">
            <w:pPr>
              <w:jc w:val="center"/>
            </w:pPr>
          </w:p>
        </w:tc>
      </w:tr>
      <w:tr w:rsidR="00B45031" w:rsidRPr="00F56749" w14:paraId="696B9EBB" w14:textId="77777777" w:rsidTr="00BB1C3C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37D463EB" w14:textId="77777777" w:rsidR="00B45031" w:rsidRPr="00DB679F" w:rsidRDefault="00B45031" w:rsidP="00B45031">
            <w:pPr>
              <w:jc w:val="center"/>
            </w:pPr>
            <w:r w:rsidRPr="0062535C">
              <w:rPr>
                <w:sz w:val="32"/>
                <w:szCs w:val="32"/>
              </w:rPr>
              <w:t>5.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6A0A10E6" w14:textId="2E412275" w:rsidR="00B45031" w:rsidRPr="00BE085D" w:rsidRDefault="00B45031" w:rsidP="00B450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Alexandra </w:t>
            </w:r>
            <w:proofErr w:type="spellStart"/>
            <w:r>
              <w:rPr>
                <w:sz w:val="32"/>
                <w:szCs w:val="32"/>
              </w:rPr>
              <w:t>Čampišová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F37424A" w14:textId="13D3A232" w:rsidR="00B45031" w:rsidRPr="00BE085D" w:rsidRDefault="00B45031" w:rsidP="00B45031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2009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25F6D897" w14:textId="39021AC7" w:rsidR="00B45031" w:rsidRPr="00BE085D" w:rsidRDefault="00B45031" w:rsidP="00B45031">
            <w:pPr>
              <w:jc w:val="center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>Turčianske Teplice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9DFEC2E" w14:textId="4E8B19A9" w:rsidR="00B45031" w:rsidRPr="00DB679F" w:rsidRDefault="004E5875" w:rsidP="00B45031">
            <w:pPr>
              <w:jc w:val="center"/>
            </w:pPr>
            <w:r>
              <w:t>6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6E745396" w14:textId="24599FF9" w:rsidR="00B45031" w:rsidRPr="00DB679F" w:rsidRDefault="004E5875" w:rsidP="00B45031">
            <w:pPr>
              <w:jc w:val="center"/>
            </w:pPr>
            <w:r>
              <w:t>40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7FB78824" w14:textId="1D5AE103" w:rsidR="00B45031" w:rsidRPr="00DB679F" w:rsidRDefault="004E5875" w:rsidP="00B45031">
            <w:pPr>
              <w:jc w:val="center"/>
            </w:pPr>
            <w:r>
              <w:t>6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3EEEC796" w14:textId="77777777" w:rsidR="00B45031" w:rsidRPr="00DB679F" w:rsidRDefault="00B45031" w:rsidP="00B45031">
            <w:pPr>
              <w:jc w:val="center"/>
            </w:pPr>
          </w:p>
        </w:tc>
      </w:tr>
      <w:tr w:rsidR="00AC366F" w:rsidRPr="00F56749" w14:paraId="34CE3561" w14:textId="77777777" w:rsidTr="00BB1C3C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0B55295" w14:textId="77777777" w:rsidR="00AC366F" w:rsidRPr="00DB679F" w:rsidRDefault="00AC366F" w:rsidP="00AC366F">
            <w:pPr>
              <w:jc w:val="center"/>
            </w:pPr>
            <w:r w:rsidRPr="0062535C">
              <w:rPr>
                <w:sz w:val="32"/>
                <w:szCs w:val="32"/>
              </w:rPr>
              <w:t>6.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272E187D" w14:textId="04BBAFFE" w:rsidR="00AC366F" w:rsidRPr="00BE085D" w:rsidRDefault="00AC366F" w:rsidP="00AC366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Dominik </w:t>
            </w:r>
            <w:proofErr w:type="spellStart"/>
            <w:r>
              <w:rPr>
                <w:sz w:val="32"/>
                <w:szCs w:val="32"/>
              </w:rPr>
              <w:t>Šebek</w:t>
            </w:r>
            <w:proofErr w:type="spellEnd"/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2E6E3EA4" w14:textId="2F5B6177" w:rsidR="00AC366F" w:rsidRPr="00BE085D" w:rsidRDefault="00AC366F" w:rsidP="00AC36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2007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  <w:bottom w:val="single" w:sz="12" w:space="0" w:color="auto"/>
              <w:tr2bl w:val="nil"/>
            </w:tcBorders>
            <w:vAlign w:val="center"/>
          </w:tcPr>
          <w:p w14:paraId="5665DB24" w14:textId="5FB6E2ED" w:rsidR="00AC366F" w:rsidRPr="00BE085D" w:rsidRDefault="00AC366F" w:rsidP="00AC36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Šahy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C94CB72" w14:textId="4276E37E" w:rsidR="00AC366F" w:rsidRPr="00DB679F" w:rsidRDefault="004E5875" w:rsidP="00AC366F">
            <w:pPr>
              <w:jc w:val="center"/>
            </w:pPr>
            <w:r>
              <w:t>2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34DA650" w14:textId="04F297C9" w:rsidR="00AC366F" w:rsidRPr="00DB679F" w:rsidRDefault="004E5875" w:rsidP="00AC366F">
            <w:pPr>
              <w:jc w:val="center"/>
            </w:pPr>
            <w:r>
              <w:t>1360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4F212FF" w14:textId="69B5BB34" w:rsidR="00AC366F" w:rsidRPr="00DB679F" w:rsidRDefault="004E5875" w:rsidP="00AC366F">
            <w:pPr>
              <w:jc w:val="center"/>
            </w:pPr>
            <w:r>
              <w:t>3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75CF827F" w14:textId="77777777" w:rsidR="00AC366F" w:rsidRPr="00DB679F" w:rsidRDefault="00AC366F" w:rsidP="00AC366F">
            <w:pPr>
              <w:jc w:val="center"/>
            </w:pPr>
          </w:p>
        </w:tc>
      </w:tr>
      <w:tr w:rsidR="000B44A8" w:rsidRPr="00F56749" w14:paraId="5D65FE81" w14:textId="77777777" w:rsidTr="00BB1C3C">
        <w:trPr>
          <w:trHeight w:val="567"/>
        </w:trPr>
        <w:tc>
          <w:tcPr>
            <w:tcW w:w="830" w:type="dxa"/>
            <w:tcBorders>
              <w:top w:val="single" w:sz="12" w:space="0" w:color="auto"/>
            </w:tcBorders>
            <w:vAlign w:val="center"/>
          </w:tcPr>
          <w:p w14:paraId="65E28BCC" w14:textId="77777777" w:rsidR="000B44A8" w:rsidRPr="00DB679F" w:rsidRDefault="000B44A8" w:rsidP="000B44A8">
            <w:pPr>
              <w:jc w:val="center"/>
            </w:pPr>
            <w:r w:rsidRPr="0062535C">
              <w:rPr>
                <w:sz w:val="32"/>
                <w:szCs w:val="32"/>
              </w:rPr>
              <w:t>7.</w:t>
            </w:r>
          </w:p>
        </w:tc>
        <w:tc>
          <w:tcPr>
            <w:tcW w:w="3403" w:type="dxa"/>
            <w:tcBorders>
              <w:top w:val="single" w:sz="12" w:space="0" w:color="auto"/>
            </w:tcBorders>
            <w:vAlign w:val="center"/>
          </w:tcPr>
          <w:p w14:paraId="3F1A0ED7" w14:textId="4FB0FFD8" w:rsidR="000B44A8" w:rsidRPr="00065687" w:rsidRDefault="000B44A8" w:rsidP="000B44A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Jakub Lipka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65B82000" w14:textId="5453E56C" w:rsidR="000B44A8" w:rsidRPr="00065687" w:rsidRDefault="000B44A8" w:rsidP="000B44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2006</w:t>
            </w:r>
          </w:p>
        </w:tc>
        <w:tc>
          <w:tcPr>
            <w:tcW w:w="2554" w:type="dxa"/>
            <w:gridSpan w:val="2"/>
            <w:tcBorders>
              <w:top w:val="single" w:sz="12" w:space="0" w:color="auto"/>
            </w:tcBorders>
            <w:vAlign w:val="center"/>
          </w:tcPr>
          <w:p w14:paraId="63B08E4B" w14:textId="319545EA" w:rsidR="000B44A8" w:rsidRPr="00065687" w:rsidRDefault="000B44A8" w:rsidP="000B44A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Piešťany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74FBB7A" w14:textId="7BDBBB23" w:rsidR="000B44A8" w:rsidRPr="00DB679F" w:rsidRDefault="004E5875" w:rsidP="000B44A8">
            <w:pPr>
              <w:jc w:val="center"/>
            </w:pPr>
            <w:r>
              <w:t>5</w:t>
            </w:r>
          </w:p>
        </w:tc>
        <w:tc>
          <w:tcPr>
            <w:tcW w:w="2129" w:type="dxa"/>
            <w:tcBorders>
              <w:top w:val="single" w:sz="12" w:space="0" w:color="auto"/>
            </w:tcBorders>
            <w:vAlign w:val="center"/>
          </w:tcPr>
          <w:p w14:paraId="18D7DDD6" w14:textId="1ACF00E9" w:rsidR="000B44A8" w:rsidRPr="00DB679F" w:rsidRDefault="004E5875" w:rsidP="000B44A8">
            <w:pPr>
              <w:jc w:val="center"/>
            </w:pPr>
            <w:r>
              <w:t>385</w:t>
            </w:r>
          </w:p>
        </w:tc>
        <w:tc>
          <w:tcPr>
            <w:tcW w:w="1853" w:type="dxa"/>
            <w:gridSpan w:val="2"/>
            <w:tcBorders>
              <w:top w:val="single" w:sz="12" w:space="0" w:color="auto"/>
            </w:tcBorders>
            <w:vAlign w:val="center"/>
          </w:tcPr>
          <w:p w14:paraId="2C661C28" w14:textId="1262AB76" w:rsidR="000B44A8" w:rsidRPr="00DB679F" w:rsidRDefault="004E5875" w:rsidP="000B44A8">
            <w:pPr>
              <w:jc w:val="center"/>
            </w:pPr>
            <w:r>
              <w:t>5</w:t>
            </w:r>
          </w:p>
        </w:tc>
        <w:tc>
          <w:tcPr>
            <w:tcW w:w="2257" w:type="dxa"/>
            <w:tcBorders>
              <w:top w:val="single" w:sz="12" w:space="0" w:color="auto"/>
            </w:tcBorders>
            <w:vAlign w:val="center"/>
          </w:tcPr>
          <w:p w14:paraId="6452F3F6" w14:textId="77777777" w:rsidR="000B44A8" w:rsidRPr="00DB679F" w:rsidRDefault="000B44A8" w:rsidP="000B44A8">
            <w:pPr>
              <w:jc w:val="center"/>
            </w:pPr>
          </w:p>
        </w:tc>
      </w:tr>
    </w:tbl>
    <w:p w14:paraId="3D051B9D" w14:textId="77777777" w:rsidR="00901142" w:rsidRPr="003701F8" w:rsidRDefault="00901142" w:rsidP="00B9003B"/>
    <w:sectPr w:rsidR="00901142" w:rsidRPr="003701F8" w:rsidSect="00E636BF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A6B73"/>
    <w:multiLevelType w:val="hybridMultilevel"/>
    <w:tmpl w:val="4B848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207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037"/>
    <w:rsid w:val="00010045"/>
    <w:rsid w:val="00010497"/>
    <w:rsid w:val="00023783"/>
    <w:rsid w:val="000341BF"/>
    <w:rsid w:val="000424B8"/>
    <w:rsid w:val="00045DE5"/>
    <w:rsid w:val="000B44A8"/>
    <w:rsid w:val="000B5428"/>
    <w:rsid w:val="000C2E17"/>
    <w:rsid w:val="000C5938"/>
    <w:rsid w:val="000D5E97"/>
    <w:rsid w:val="001022BB"/>
    <w:rsid w:val="0010482F"/>
    <w:rsid w:val="00106B72"/>
    <w:rsid w:val="001116DB"/>
    <w:rsid w:val="001129D1"/>
    <w:rsid w:val="00131091"/>
    <w:rsid w:val="00142DE1"/>
    <w:rsid w:val="00151FE3"/>
    <w:rsid w:val="00183127"/>
    <w:rsid w:val="00184A40"/>
    <w:rsid w:val="00194BBE"/>
    <w:rsid w:val="001958E4"/>
    <w:rsid w:val="001A6E2F"/>
    <w:rsid w:val="001C3383"/>
    <w:rsid w:val="001C45ED"/>
    <w:rsid w:val="001D5BC4"/>
    <w:rsid w:val="001D5C4F"/>
    <w:rsid w:val="001E2D14"/>
    <w:rsid w:val="001E5CF1"/>
    <w:rsid w:val="001F207C"/>
    <w:rsid w:val="001F33E6"/>
    <w:rsid w:val="0020402F"/>
    <w:rsid w:val="00212255"/>
    <w:rsid w:val="002122A2"/>
    <w:rsid w:val="0021520F"/>
    <w:rsid w:val="00247DEF"/>
    <w:rsid w:val="00274B27"/>
    <w:rsid w:val="002763B1"/>
    <w:rsid w:val="00277BFB"/>
    <w:rsid w:val="002951B0"/>
    <w:rsid w:val="002A0F8B"/>
    <w:rsid w:val="002A1C51"/>
    <w:rsid w:val="002B2214"/>
    <w:rsid w:val="002B354C"/>
    <w:rsid w:val="002B5F6F"/>
    <w:rsid w:val="002B6640"/>
    <w:rsid w:val="002C06D0"/>
    <w:rsid w:val="002D1523"/>
    <w:rsid w:val="002D2E8B"/>
    <w:rsid w:val="002D6576"/>
    <w:rsid w:val="002E1A53"/>
    <w:rsid w:val="002E45B8"/>
    <w:rsid w:val="002F7AA5"/>
    <w:rsid w:val="00305DDF"/>
    <w:rsid w:val="00305E1A"/>
    <w:rsid w:val="00310759"/>
    <w:rsid w:val="00310937"/>
    <w:rsid w:val="00313A30"/>
    <w:rsid w:val="00327279"/>
    <w:rsid w:val="00333491"/>
    <w:rsid w:val="003428D4"/>
    <w:rsid w:val="00355730"/>
    <w:rsid w:val="00360904"/>
    <w:rsid w:val="00366EC8"/>
    <w:rsid w:val="003701F8"/>
    <w:rsid w:val="00373C82"/>
    <w:rsid w:val="003978A2"/>
    <w:rsid w:val="003A3A70"/>
    <w:rsid w:val="003A5EA4"/>
    <w:rsid w:val="003A7833"/>
    <w:rsid w:val="003A7B01"/>
    <w:rsid w:val="003B796E"/>
    <w:rsid w:val="003C17A6"/>
    <w:rsid w:val="003D3262"/>
    <w:rsid w:val="003E2666"/>
    <w:rsid w:val="003F7523"/>
    <w:rsid w:val="004079A0"/>
    <w:rsid w:val="00407B99"/>
    <w:rsid w:val="004112A9"/>
    <w:rsid w:val="00412DE2"/>
    <w:rsid w:val="0041468F"/>
    <w:rsid w:val="00414D3A"/>
    <w:rsid w:val="0041541F"/>
    <w:rsid w:val="004357A6"/>
    <w:rsid w:val="004357DA"/>
    <w:rsid w:val="004907A5"/>
    <w:rsid w:val="00491995"/>
    <w:rsid w:val="00492FCD"/>
    <w:rsid w:val="00494658"/>
    <w:rsid w:val="004A394C"/>
    <w:rsid w:val="004B349E"/>
    <w:rsid w:val="004B53E0"/>
    <w:rsid w:val="004D12C4"/>
    <w:rsid w:val="004E01B3"/>
    <w:rsid w:val="004E054B"/>
    <w:rsid w:val="004E5875"/>
    <w:rsid w:val="004F73A0"/>
    <w:rsid w:val="005031A8"/>
    <w:rsid w:val="00504F02"/>
    <w:rsid w:val="00515790"/>
    <w:rsid w:val="00544E5D"/>
    <w:rsid w:val="00545D58"/>
    <w:rsid w:val="00570A8A"/>
    <w:rsid w:val="00573093"/>
    <w:rsid w:val="0057318A"/>
    <w:rsid w:val="005731FE"/>
    <w:rsid w:val="005754D6"/>
    <w:rsid w:val="005914E5"/>
    <w:rsid w:val="0059560E"/>
    <w:rsid w:val="005A031E"/>
    <w:rsid w:val="005B5E88"/>
    <w:rsid w:val="005B63A4"/>
    <w:rsid w:val="005C261C"/>
    <w:rsid w:val="005E6BC3"/>
    <w:rsid w:val="006234C8"/>
    <w:rsid w:val="006244F3"/>
    <w:rsid w:val="0062535C"/>
    <w:rsid w:val="00643037"/>
    <w:rsid w:val="00654DB9"/>
    <w:rsid w:val="006610FD"/>
    <w:rsid w:val="00670AE1"/>
    <w:rsid w:val="006776F4"/>
    <w:rsid w:val="00695912"/>
    <w:rsid w:val="0069723B"/>
    <w:rsid w:val="006A55BA"/>
    <w:rsid w:val="006A7C24"/>
    <w:rsid w:val="006B2E2B"/>
    <w:rsid w:val="006C4B27"/>
    <w:rsid w:val="006C6926"/>
    <w:rsid w:val="006D755F"/>
    <w:rsid w:val="006E6B09"/>
    <w:rsid w:val="006F2932"/>
    <w:rsid w:val="00705743"/>
    <w:rsid w:val="00706DEE"/>
    <w:rsid w:val="0071283D"/>
    <w:rsid w:val="00717E03"/>
    <w:rsid w:val="00717EC4"/>
    <w:rsid w:val="007273FD"/>
    <w:rsid w:val="007279E2"/>
    <w:rsid w:val="00737C50"/>
    <w:rsid w:val="0076655E"/>
    <w:rsid w:val="00786EBA"/>
    <w:rsid w:val="0079125F"/>
    <w:rsid w:val="007A0529"/>
    <w:rsid w:val="007D3FB3"/>
    <w:rsid w:val="007E3684"/>
    <w:rsid w:val="007E512C"/>
    <w:rsid w:val="007F57FC"/>
    <w:rsid w:val="007F654A"/>
    <w:rsid w:val="00815EB2"/>
    <w:rsid w:val="00822674"/>
    <w:rsid w:val="008253F8"/>
    <w:rsid w:val="008274A7"/>
    <w:rsid w:val="008369FB"/>
    <w:rsid w:val="00841A12"/>
    <w:rsid w:val="00856A61"/>
    <w:rsid w:val="00860C8A"/>
    <w:rsid w:val="00863168"/>
    <w:rsid w:val="008833FC"/>
    <w:rsid w:val="0088421A"/>
    <w:rsid w:val="00892136"/>
    <w:rsid w:val="008941A1"/>
    <w:rsid w:val="008A1701"/>
    <w:rsid w:val="008A4B99"/>
    <w:rsid w:val="008D7B28"/>
    <w:rsid w:val="008E2D27"/>
    <w:rsid w:val="00901142"/>
    <w:rsid w:val="0090509A"/>
    <w:rsid w:val="009100D7"/>
    <w:rsid w:val="0091459F"/>
    <w:rsid w:val="00920BF8"/>
    <w:rsid w:val="009227BF"/>
    <w:rsid w:val="00944A15"/>
    <w:rsid w:val="00952932"/>
    <w:rsid w:val="00961079"/>
    <w:rsid w:val="00976151"/>
    <w:rsid w:val="00984BCA"/>
    <w:rsid w:val="0099066E"/>
    <w:rsid w:val="009A4817"/>
    <w:rsid w:val="009B05C4"/>
    <w:rsid w:val="009B1CC4"/>
    <w:rsid w:val="009C3EA2"/>
    <w:rsid w:val="009C5510"/>
    <w:rsid w:val="00A14312"/>
    <w:rsid w:val="00A22CE2"/>
    <w:rsid w:val="00A36F71"/>
    <w:rsid w:val="00A50EDF"/>
    <w:rsid w:val="00A65FD7"/>
    <w:rsid w:val="00A82D6A"/>
    <w:rsid w:val="00A87620"/>
    <w:rsid w:val="00A90127"/>
    <w:rsid w:val="00A928E4"/>
    <w:rsid w:val="00AA58E1"/>
    <w:rsid w:val="00AC366F"/>
    <w:rsid w:val="00AC5478"/>
    <w:rsid w:val="00AC7F0C"/>
    <w:rsid w:val="00AE4134"/>
    <w:rsid w:val="00AE429F"/>
    <w:rsid w:val="00AE5174"/>
    <w:rsid w:val="00AE6B45"/>
    <w:rsid w:val="00B10B0D"/>
    <w:rsid w:val="00B12E62"/>
    <w:rsid w:val="00B23F91"/>
    <w:rsid w:val="00B45031"/>
    <w:rsid w:val="00B45FDF"/>
    <w:rsid w:val="00B4663D"/>
    <w:rsid w:val="00B5093C"/>
    <w:rsid w:val="00B81169"/>
    <w:rsid w:val="00B8758F"/>
    <w:rsid w:val="00B9003B"/>
    <w:rsid w:val="00B927E9"/>
    <w:rsid w:val="00BB0046"/>
    <w:rsid w:val="00BB1C3C"/>
    <w:rsid w:val="00BC4904"/>
    <w:rsid w:val="00BD3F6E"/>
    <w:rsid w:val="00BD7E37"/>
    <w:rsid w:val="00BE085D"/>
    <w:rsid w:val="00BE55B2"/>
    <w:rsid w:val="00BF3D4B"/>
    <w:rsid w:val="00C20B2D"/>
    <w:rsid w:val="00C20CBF"/>
    <w:rsid w:val="00C24971"/>
    <w:rsid w:val="00C2548B"/>
    <w:rsid w:val="00C259A9"/>
    <w:rsid w:val="00C37ACD"/>
    <w:rsid w:val="00C60401"/>
    <w:rsid w:val="00C64813"/>
    <w:rsid w:val="00C6516A"/>
    <w:rsid w:val="00C71C5B"/>
    <w:rsid w:val="00C739C5"/>
    <w:rsid w:val="00C916E1"/>
    <w:rsid w:val="00CA697D"/>
    <w:rsid w:val="00CA79BF"/>
    <w:rsid w:val="00CB7979"/>
    <w:rsid w:val="00CC1AE8"/>
    <w:rsid w:val="00CD255B"/>
    <w:rsid w:val="00CD65D7"/>
    <w:rsid w:val="00CE30A1"/>
    <w:rsid w:val="00CE43EC"/>
    <w:rsid w:val="00D06E87"/>
    <w:rsid w:val="00D159D6"/>
    <w:rsid w:val="00D4193E"/>
    <w:rsid w:val="00D4330A"/>
    <w:rsid w:val="00D64C52"/>
    <w:rsid w:val="00D7179A"/>
    <w:rsid w:val="00D73322"/>
    <w:rsid w:val="00D748B8"/>
    <w:rsid w:val="00D955DE"/>
    <w:rsid w:val="00DA4862"/>
    <w:rsid w:val="00DB679F"/>
    <w:rsid w:val="00DC223E"/>
    <w:rsid w:val="00DD2193"/>
    <w:rsid w:val="00DE0799"/>
    <w:rsid w:val="00DE3782"/>
    <w:rsid w:val="00DE5984"/>
    <w:rsid w:val="00E004F0"/>
    <w:rsid w:val="00E02EA2"/>
    <w:rsid w:val="00E15B48"/>
    <w:rsid w:val="00E17AEA"/>
    <w:rsid w:val="00E246CF"/>
    <w:rsid w:val="00E342DC"/>
    <w:rsid w:val="00E43919"/>
    <w:rsid w:val="00E44E34"/>
    <w:rsid w:val="00E52A11"/>
    <w:rsid w:val="00E53137"/>
    <w:rsid w:val="00E5344A"/>
    <w:rsid w:val="00E60C21"/>
    <w:rsid w:val="00E636BF"/>
    <w:rsid w:val="00E760D6"/>
    <w:rsid w:val="00E84C9D"/>
    <w:rsid w:val="00E85784"/>
    <w:rsid w:val="00E86229"/>
    <w:rsid w:val="00E93ACE"/>
    <w:rsid w:val="00EB31F8"/>
    <w:rsid w:val="00EB7A89"/>
    <w:rsid w:val="00EC723A"/>
    <w:rsid w:val="00F0260E"/>
    <w:rsid w:val="00F11791"/>
    <w:rsid w:val="00F30711"/>
    <w:rsid w:val="00F331F9"/>
    <w:rsid w:val="00F441D2"/>
    <w:rsid w:val="00F47B73"/>
    <w:rsid w:val="00F535D7"/>
    <w:rsid w:val="00F56749"/>
    <w:rsid w:val="00F652E4"/>
    <w:rsid w:val="00F74C20"/>
    <w:rsid w:val="00F8338D"/>
    <w:rsid w:val="00F84148"/>
    <w:rsid w:val="00F97B61"/>
    <w:rsid w:val="00FB35F5"/>
    <w:rsid w:val="00FB51D2"/>
    <w:rsid w:val="00FC1E52"/>
    <w:rsid w:val="00FD25E2"/>
    <w:rsid w:val="00FD6386"/>
    <w:rsid w:val="00FD72F7"/>
    <w:rsid w:val="00FE182B"/>
    <w:rsid w:val="00FE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6B61"/>
  <w15:chartTrackingRefBased/>
  <w15:docId w15:val="{9BD7C310-5150-446B-8ADF-07CE3CBEC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20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4391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B5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5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dina\Documents\Vlastn&#233;%20&#353;abl&#243;ny%20bal&#237;ka%20Office\&#352;tartov&#225;%20lisrina%20U10.dotx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23C28-6AB1-4BC4-B2E9-1AA84B0A2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Štartová lisrina U10</Template>
  <TotalTime>5</TotalTime>
  <Pages>1</Pages>
  <Words>107</Words>
  <Characters>479</Characters>
  <Application>Microsoft Office Word</Application>
  <DocSecurity>0</DocSecurity>
  <Lines>159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Rodina</dc:creator>
  <cp:keywords/>
  <dc:description/>
  <cp:lastModifiedBy>Palino Kubiš</cp:lastModifiedBy>
  <cp:revision>3</cp:revision>
  <cp:lastPrinted>2022-04-07T18:02:00Z</cp:lastPrinted>
  <dcterms:created xsi:type="dcterms:W3CDTF">2026-06-11T11:27:00Z</dcterms:created>
  <dcterms:modified xsi:type="dcterms:W3CDTF">2026-06-11T15:51:00Z</dcterms:modified>
</cp:coreProperties>
</file>