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15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3403"/>
        <w:gridCol w:w="1417"/>
        <w:gridCol w:w="1031"/>
        <w:gridCol w:w="1523"/>
        <w:gridCol w:w="851"/>
        <w:gridCol w:w="2129"/>
        <w:gridCol w:w="1842"/>
        <w:gridCol w:w="11"/>
        <w:gridCol w:w="2257"/>
      </w:tblGrid>
      <w:tr w:rsidR="007F654A" w:rsidRPr="009A4817" w14:paraId="4C9562A0" w14:textId="77777777" w:rsidTr="00111E89">
        <w:tc>
          <w:tcPr>
            <w:tcW w:w="6681" w:type="dxa"/>
            <w:gridSpan w:val="4"/>
            <w:tcBorders>
              <w:bottom w:val="single" w:sz="12" w:space="0" w:color="auto"/>
            </w:tcBorders>
            <w:vAlign w:val="center"/>
          </w:tcPr>
          <w:p w14:paraId="3081A753" w14:textId="1D48B46B" w:rsidR="007F654A" w:rsidRPr="009A4817" w:rsidRDefault="007F654A" w:rsidP="007F654A">
            <w:pPr>
              <w:rPr>
                <w:b/>
                <w:sz w:val="28"/>
                <w:szCs w:val="28"/>
              </w:rPr>
            </w:pPr>
            <w:r w:rsidRPr="009A4817">
              <w:rPr>
                <w:b/>
                <w:sz w:val="28"/>
                <w:szCs w:val="28"/>
              </w:rPr>
              <w:t>Západoslovenská liga mládeže v LRU plávaná</w:t>
            </w:r>
            <w:r w:rsidR="002D2E8B">
              <w:rPr>
                <w:b/>
                <w:sz w:val="28"/>
                <w:szCs w:val="28"/>
              </w:rPr>
              <w:t xml:space="preserve"> </w:t>
            </w:r>
            <w:r w:rsidR="00743434">
              <w:rPr>
                <w:b/>
                <w:sz w:val="28"/>
                <w:szCs w:val="28"/>
              </w:rPr>
              <w:t>5</w:t>
            </w:r>
            <w:r w:rsidR="002D2E8B">
              <w:rPr>
                <w:b/>
                <w:sz w:val="28"/>
                <w:szCs w:val="28"/>
              </w:rPr>
              <w:t>. ročník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FCDE96" w14:textId="44FDE034" w:rsidR="007F654A" w:rsidRPr="00AE5174" w:rsidRDefault="007F654A" w:rsidP="008941A1">
            <w:pPr>
              <w:rPr>
                <w:b/>
                <w:sz w:val="28"/>
                <w:szCs w:val="28"/>
              </w:rPr>
            </w:pPr>
            <w:r w:rsidRPr="00310759">
              <w:rPr>
                <w:sz w:val="28"/>
                <w:szCs w:val="28"/>
              </w:rPr>
              <w:t>kolo:</w:t>
            </w:r>
            <w:r>
              <w:rPr>
                <w:b/>
                <w:sz w:val="28"/>
                <w:szCs w:val="28"/>
              </w:rPr>
              <w:t xml:space="preserve">   </w:t>
            </w:r>
            <w:r w:rsidR="005C77D7">
              <w:rPr>
                <w:b/>
                <w:sz w:val="28"/>
                <w:szCs w:val="28"/>
              </w:rPr>
              <w:t>3</w:t>
            </w:r>
            <w:r w:rsidR="00BF059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80" w:type="dxa"/>
            <w:gridSpan w:val="2"/>
            <w:tcBorders>
              <w:bottom w:val="single" w:sz="12" w:space="0" w:color="auto"/>
            </w:tcBorders>
            <w:vAlign w:val="center"/>
          </w:tcPr>
          <w:p w14:paraId="17F40C9E" w14:textId="73C4A58E" w:rsidR="007F654A" w:rsidRPr="009A4817" w:rsidRDefault="00587BE0" w:rsidP="003C4D0C">
            <w:pPr>
              <w:rPr>
                <w:b/>
                <w:sz w:val="28"/>
                <w:szCs w:val="28"/>
              </w:rPr>
            </w:pPr>
            <w:r w:rsidRPr="00310759">
              <w:rPr>
                <w:sz w:val="28"/>
                <w:szCs w:val="28"/>
              </w:rPr>
              <w:t>miesto: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5C77D7">
              <w:rPr>
                <w:b/>
                <w:sz w:val="28"/>
                <w:szCs w:val="28"/>
              </w:rPr>
              <w:t>Čierna Voda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894C113" w14:textId="6E6157A6" w:rsidR="007F654A" w:rsidRPr="009A4817" w:rsidRDefault="005C77D7" w:rsidP="005120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B0427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6</w:t>
            </w:r>
            <w:r w:rsidR="00B0427F">
              <w:rPr>
                <w:b/>
                <w:sz w:val="28"/>
                <w:szCs w:val="28"/>
              </w:rPr>
              <w:t>.202</w:t>
            </w:r>
            <w:r w:rsidR="0074343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vAlign w:val="center"/>
          </w:tcPr>
          <w:p w14:paraId="4DBFA7CE" w14:textId="77777777" w:rsidR="007F654A" w:rsidRPr="009A4817" w:rsidRDefault="007F654A" w:rsidP="00310759">
            <w:pPr>
              <w:rPr>
                <w:b/>
                <w:sz w:val="28"/>
                <w:szCs w:val="28"/>
              </w:rPr>
            </w:pPr>
            <w:r w:rsidRPr="00310759">
              <w:rPr>
                <w:sz w:val="28"/>
                <w:szCs w:val="28"/>
              </w:rPr>
              <w:t>kategória:</w:t>
            </w:r>
            <w:r w:rsidR="002D2E8B">
              <w:rPr>
                <w:sz w:val="28"/>
                <w:szCs w:val="28"/>
              </w:rPr>
              <w:t xml:space="preserve">  </w:t>
            </w:r>
            <w:r w:rsidRPr="00D4330A">
              <w:rPr>
                <w:b/>
                <w:sz w:val="44"/>
                <w:szCs w:val="44"/>
              </w:rPr>
              <w:t>U10</w:t>
            </w:r>
          </w:p>
        </w:tc>
      </w:tr>
      <w:tr w:rsidR="00544E5D" w14:paraId="78EFBE3C" w14:textId="77777777" w:rsidTr="001A6E2F">
        <w:tc>
          <w:tcPr>
            <w:tcW w:w="15294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</w:tcPr>
          <w:p w14:paraId="19F57755" w14:textId="77777777" w:rsidR="00544E5D" w:rsidRDefault="00544E5D"/>
        </w:tc>
      </w:tr>
      <w:tr w:rsidR="00F8338D" w14:paraId="657510F4" w14:textId="77777777" w:rsidTr="00111E89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2061F325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Por. č.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68B982EB" w14:textId="77777777" w:rsidR="00F8338D" w:rsidRPr="002B2214" w:rsidRDefault="00F8338D" w:rsidP="00920BF8">
            <w:pPr>
              <w:jc w:val="center"/>
              <w:rPr>
                <w:i/>
              </w:rPr>
            </w:pPr>
            <w:r w:rsidRPr="002B2214">
              <w:rPr>
                <w:i/>
              </w:rPr>
              <w:t>Meno a Priezvisko pretekára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FE05F38" w14:textId="77777777" w:rsidR="00F8338D" w:rsidRDefault="00944A15" w:rsidP="00570A8A">
            <w:pPr>
              <w:jc w:val="center"/>
              <w:rPr>
                <w:i/>
              </w:rPr>
            </w:pPr>
            <w:r>
              <w:rPr>
                <w:i/>
              </w:rPr>
              <w:t>Rok narodenia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B1A5C2" w14:textId="77777777" w:rsidR="00F8338D" w:rsidRPr="002B2214" w:rsidRDefault="00F8338D" w:rsidP="00570A8A">
            <w:pPr>
              <w:jc w:val="center"/>
              <w:rPr>
                <w:i/>
              </w:rPr>
            </w:pPr>
            <w:r>
              <w:rPr>
                <w:i/>
              </w:rPr>
              <w:t>OZ SRZ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330E915" w14:textId="77777777" w:rsidR="00F8338D" w:rsidRPr="002B2214" w:rsidRDefault="00F8338D" w:rsidP="00A65FD7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Štand</w:t>
            </w:r>
            <w:proofErr w:type="spellEnd"/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766A89CA" w14:textId="77777777" w:rsidR="00F8338D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Body CIPS</w:t>
            </w:r>
          </w:p>
          <w:p w14:paraId="70350F4E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(Ulovená hmotnosť)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3E99062B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Umiestnenie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0F8E6994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Poznámky</w:t>
            </w:r>
          </w:p>
        </w:tc>
      </w:tr>
      <w:tr w:rsidR="005C77D7" w:rsidRPr="00F56749" w14:paraId="0034B924" w14:textId="77777777" w:rsidTr="00111E89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571857B3" w14:textId="77777777" w:rsidR="005C77D7" w:rsidRPr="00142DE1" w:rsidRDefault="005C77D7" w:rsidP="005C77D7">
            <w:pPr>
              <w:jc w:val="center"/>
              <w:rPr>
                <w:sz w:val="32"/>
                <w:szCs w:val="32"/>
              </w:rPr>
            </w:pPr>
            <w:r w:rsidRPr="00142DE1">
              <w:rPr>
                <w:sz w:val="32"/>
                <w:szCs w:val="32"/>
              </w:rPr>
              <w:t>1.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5BE95FEB" w14:textId="1F99E486" w:rsidR="005C77D7" w:rsidRPr="00BE085D" w:rsidRDefault="005C77D7" w:rsidP="005C77D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Benjamin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Lucas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Keller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231197CF" w14:textId="6DE0A9A4" w:rsidR="005C77D7" w:rsidRPr="00BE085D" w:rsidRDefault="005C77D7" w:rsidP="005C77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74F9A714" w14:textId="5ED8E4EC" w:rsidR="005C77D7" w:rsidRPr="00BE085D" w:rsidRDefault="005C77D7" w:rsidP="005C77D7">
            <w:pPr>
              <w:ind w:left="708" w:hanging="708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Galanta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88BA407" w14:textId="74BDE653" w:rsidR="005C77D7" w:rsidRPr="00F56749" w:rsidRDefault="001F6CC2" w:rsidP="005C77D7">
            <w:pPr>
              <w:jc w:val="center"/>
            </w:pPr>
            <w:r>
              <w:t>9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0205A77" w14:textId="343A05D9" w:rsidR="005C77D7" w:rsidRPr="00F56749" w:rsidRDefault="001F6CC2" w:rsidP="005C77D7">
            <w:pPr>
              <w:jc w:val="center"/>
            </w:pPr>
            <w:r>
              <w:t>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443B4A5E" w14:textId="34040518" w:rsidR="005C77D7" w:rsidRPr="00F56749" w:rsidRDefault="001F6CC2" w:rsidP="005C77D7">
            <w:pPr>
              <w:jc w:val="center"/>
            </w:pPr>
            <w:r>
              <w:t>10,5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31A0C866" w14:textId="77777777" w:rsidR="005C77D7" w:rsidRPr="00F56749" w:rsidRDefault="005C77D7" w:rsidP="005C77D7">
            <w:pPr>
              <w:jc w:val="center"/>
            </w:pPr>
          </w:p>
        </w:tc>
      </w:tr>
      <w:tr w:rsidR="005C77D7" w:rsidRPr="00F56749" w14:paraId="15290C27" w14:textId="77777777" w:rsidTr="00111E89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01AF4385" w14:textId="77777777" w:rsidR="005C77D7" w:rsidRPr="00F56749" w:rsidRDefault="005C77D7" w:rsidP="005C77D7">
            <w:pPr>
              <w:jc w:val="center"/>
            </w:pPr>
            <w:r w:rsidRPr="0062535C">
              <w:rPr>
                <w:sz w:val="32"/>
                <w:szCs w:val="32"/>
              </w:rPr>
              <w:t>2.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3BBDE397" w14:textId="2CC00818" w:rsidR="005C77D7" w:rsidRPr="00BE085D" w:rsidRDefault="005C77D7" w:rsidP="005C77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Alex </w:t>
            </w:r>
            <w:proofErr w:type="spellStart"/>
            <w:r>
              <w:rPr>
                <w:sz w:val="32"/>
                <w:szCs w:val="32"/>
              </w:rPr>
              <w:t>Adamik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ED0E863" w14:textId="5E03419B" w:rsidR="005C77D7" w:rsidRPr="00BE085D" w:rsidRDefault="005C77D7" w:rsidP="005C77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2F70285C" w14:textId="3DF8BCB0" w:rsidR="005C77D7" w:rsidRPr="00BE085D" w:rsidRDefault="005C77D7" w:rsidP="005C77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Komárno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CC917C7" w14:textId="19443D44" w:rsidR="005C77D7" w:rsidRPr="00F56749" w:rsidRDefault="001F6CC2" w:rsidP="005C77D7">
            <w:pPr>
              <w:jc w:val="center"/>
            </w:pPr>
            <w: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49A21CA3" w14:textId="771CF45C" w:rsidR="005C77D7" w:rsidRPr="00F56749" w:rsidRDefault="001F6CC2" w:rsidP="005C77D7">
            <w:pPr>
              <w:jc w:val="center"/>
            </w:pPr>
            <w:r>
              <w:t>200</w:t>
            </w:r>
          </w:p>
          <w:p w14:paraId="6B31700E" w14:textId="77777777" w:rsidR="005C77D7" w:rsidRPr="00F56749" w:rsidRDefault="005C77D7" w:rsidP="005C77D7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</w:tcPr>
          <w:p w14:paraId="62A4B6EE" w14:textId="2CD75473" w:rsidR="005C77D7" w:rsidRPr="00F56749" w:rsidRDefault="001F6CC2" w:rsidP="001F6CC2">
            <w:pPr>
              <w:jc w:val="center"/>
            </w:pPr>
            <w:r>
              <w:t>3</w:t>
            </w:r>
          </w:p>
          <w:p w14:paraId="640AAD63" w14:textId="77777777" w:rsidR="005C77D7" w:rsidRPr="00F56749" w:rsidRDefault="005C77D7" w:rsidP="005C77D7"/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08AAA282" w14:textId="77777777" w:rsidR="005C77D7" w:rsidRPr="00F56749" w:rsidRDefault="005C77D7" w:rsidP="005C77D7">
            <w:pPr>
              <w:jc w:val="center"/>
            </w:pPr>
          </w:p>
        </w:tc>
      </w:tr>
      <w:tr w:rsidR="005C77D7" w:rsidRPr="00F56749" w14:paraId="411160AF" w14:textId="77777777" w:rsidTr="00111E89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2C3ED1D" w14:textId="77777777" w:rsidR="005C77D7" w:rsidRPr="00DB679F" w:rsidRDefault="005C77D7" w:rsidP="005C77D7">
            <w:pPr>
              <w:jc w:val="center"/>
            </w:pPr>
            <w:r w:rsidRPr="0062535C">
              <w:rPr>
                <w:sz w:val="32"/>
                <w:szCs w:val="32"/>
              </w:rPr>
              <w:t>3.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116C4D2D" w14:textId="77561D61" w:rsidR="005C77D7" w:rsidRPr="00BE085D" w:rsidRDefault="005C77D7" w:rsidP="005C77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Andrejko </w:t>
            </w:r>
            <w:proofErr w:type="spellStart"/>
            <w:r>
              <w:rPr>
                <w:sz w:val="32"/>
                <w:szCs w:val="32"/>
              </w:rPr>
              <w:t>Lištiak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2D97072" w14:textId="3DB2192F" w:rsidR="005C77D7" w:rsidRPr="00BE085D" w:rsidRDefault="005C77D7" w:rsidP="005C77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6ABB889F" w14:textId="747CFF28" w:rsidR="005C77D7" w:rsidRPr="00BE085D" w:rsidRDefault="005C77D7" w:rsidP="005C77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Partizánske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7753958" w14:textId="44E0A41B" w:rsidR="005C77D7" w:rsidRPr="00DB679F" w:rsidRDefault="001F6CC2" w:rsidP="005C77D7">
            <w:pPr>
              <w:jc w:val="center"/>
            </w:pPr>
            <w:r>
              <w:t>11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2725BFEF" w14:textId="3876F8EF" w:rsidR="005C77D7" w:rsidRPr="00DB679F" w:rsidRDefault="001F6CC2" w:rsidP="005C77D7">
            <w:pPr>
              <w:jc w:val="center"/>
            </w:pPr>
            <w:r>
              <w:t>115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6E40FAEE" w14:textId="33C7C6E7" w:rsidR="005C77D7" w:rsidRPr="001F6CC2" w:rsidRDefault="001F6CC2" w:rsidP="005C77D7">
            <w:pPr>
              <w:jc w:val="center"/>
              <w:rPr>
                <w:highlight w:val="yellow"/>
              </w:rPr>
            </w:pPr>
            <w:r w:rsidRPr="001F6CC2">
              <w:rPr>
                <w:highlight w:val="yellow"/>
              </w:rPr>
              <w:t>5+1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4DE764C3" w14:textId="033FABD9" w:rsidR="005C77D7" w:rsidRPr="001F6CC2" w:rsidRDefault="001F6CC2" w:rsidP="005C77D7">
            <w:pPr>
              <w:jc w:val="center"/>
              <w:rPr>
                <w:highlight w:val="yellow"/>
              </w:rPr>
            </w:pPr>
            <w:r w:rsidRPr="001F6CC2">
              <w:rPr>
                <w:highlight w:val="yellow"/>
              </w:rPr>
              <w:t>Žltá karta + 1 bod</w:t>
            </w:r>
          </w:p>
        </w:tc>
      </w:tr>
      <w:tr w:rsidR="0019062E" w:rsidRPr="00F56749" w14:paraId="447FB8F9" w14:textId="77777777" w:rsidTr="00111E89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52B6FD3A" w14:textId="77777777" w:rsidR="0019062E" w:rsidRPr="00DB679F" w:rsidRDefault="0019062E" w:rsidP="0019062E">
            <w:pPr>
              <w:jc w:val="center"/>
            </w:pPr>
            <w:r w:rsidRPr="0062535C">
              <w:rPr>
                <w:sz w:val="32"/>
                <w:szCs w:val="32"/>
              </w:rPr>
              <w:t>4.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511D8A3D" w14:textId="646C2863" w:rsidR="0019062E" w:rsidRPr="00BE085D" w:rsidRDefault="0019062E" w:rsidP="001906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Viliam </w:t>
            </w:r>
            <w:proofErr w:type="spellStart"/>
            <w:r>
              <w:rPr>
                <w:sz w:val="32"/>
                <w:szCs w:val="32"/>
              </w:rPr>
              <w:t>Pomajbo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54D1CC6" w14:textId="24564DB0" w:rsidR="0019062E" w:rsidRPr="00BE085D" w:rsidRDefault="0019062E" w:rsidP="001906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2019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55D73C" w14:textId="1DEF1136" w:rsidR="0019062E" w:rsidRPr="005E6BC3" w:rsidRDefault="0019062E" w:rsidP="0019062E">
            <w:pPr>
              <w:jc w:val="center"/>
              <w:rPr>
                <w:sz w:val="32"/>
                <w:szCs w:val="32"/>
              </w:rPr>
            </w:pPr>
            <w:r w:rsidRPr="00961AA8">
              <w:rPr>
                <w:sz w:val="24"/>
                <w:szCs w:val="24"/>
              </w:rPr>
              <w:t>Nové Mesto nad Váhom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A2EE3A7" w14:textId="3CB04F4A" w:rsidR="0019062E" w:rsidRPr="00DB679F" w:rsidRDefault="001F6CC2" w:rsidP="0019062E">
            <w:pPr>
              <w:jc w:val="center"/>
            </w:pPr>
            <w:r>
              <w:t>6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33E042C1" w14:textId="4441419A" w:rsidR="0019062E" w:rsidRPr="00DB679F" w:rsidRDefault="001F6CC2" w:rsidP="0019062E">
            <w:pPr>
              <w:jc w:val="center"/>
            </w:pPr>
            <w:r>
              <w:t>35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3D6DABB9" w14:textId="167E9ABF" w:rsidR="0019062E" w:rsidRPr="00DB679F" w:rsidRDefault="001F6CC2" w:rsidP="0019062E">
            <w:pPr>
              <w:jc w:val="center"/>
            </w:pPr>
            <w:r>
              <w:t>8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3361A83B" w14:textId="77777777" w:rsidR="0019062E" w:rsidRPr="00DB679F" w:rsidRDefault="0019062E" w:rsidP="0019062E">
            <w:pPr>
              <w:jc w:val="center"/>
            </w:pPr>
          </w:p>
        </w:tc>
      </w:tr>
      <w:tr w:rsidR="0019062E" w:rsidRPr="00F56749" w14:paraId="62A4EA1B" w14:textId="77777777" w:rsidTr="00111E89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72E8049E" w14:textId="77777777" w:rsidR="0019062E" w:rsidRPr="00DB679F" w:rsidRDefault="0019062E" w:rsidP="0019062E">
            <w:pPr>
              <w:jc w:val="center"/>
            </w:pPr>
            <w:r w:rsidRPr="0062535C">
              <w:rPr>
                <w:sz w:val="32"/>
                <w:szCs w:val="32"/>
              </w:rPr>
              <w:t>5.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A060B46" w14:textId="12618213" w:rsidR="0019062E" w:rsidRPr="00BE085D" w:rsidRDefault="0019062E" w:rsidP="001906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Jozef Radil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4EB493B" w14:textId="41C7C75A" w:rsidR="0019062E" w:rsidRPr="00BE085D" w:rsidRDefault="0019062E" w:rsidP="001906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31653D3E" w14:textId="2837A73B" w:rsidR="0019062E" w:rsidRPr="00BE085D" w:rsidRDefault="0019062E" w:rsidP="001906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Trenčín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3EB4114" w14:textId="12035726" w:rsidR="0019062E" w:rsidRPr="00DB679F" w:rsidRDefault="001F6CC2" w:rsidP="0019062E">
            <w:pPr>
              <w:jc w:val="center"/>
            </w:pPr>
            <w:r>
              <w:t>7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432C4FAB" w14:textId="313CB4B7" w:rsidR="0019062E" w:rsidRPr="00DB679F" w:rsidRDefault="001F6CC2" w:rsidP="0019062E">
            <w:pPr>
              <w:jc w:val="center"/>
            </w:pPr>
            <w:r>
              <w:t>95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15F91DD4" w14:textId="00EDAD65" w:rsidR="0019062E" w:rsidRPr="00DB679F" w:rsidRDefault="001F6CC2" w:rsidP="0019062E">
            <w:pPr>
              <w:jc w:val="center"/>
            </w:pPr>
            <w:r>
              <w:t>7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10FA052B" w14:textId="77777777" w:rsidR="0019062E" w:rsidRPr="00DB679F" w:rsidRDefault="0019062E" w:rsidP="0019062E">
            <w:pPr>
              <w:jc w:val="center"/>
            </w:pPr>
          </w:p>
        </w:tc>
      </w:tr>
      <w:tr w:rsidR="0019062E" w:rsidRPr="00F56749" w14:paraId="13514AFA" w14:textId="77777777" w:rsidTr="00111E89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BB60372" w14:textId="77777777" w:rsidR="0019062E" w:rsidRPr="00DB679F" w:rsidRDefault="0019062E" w:rsidP="0019062E">
            <w:pPr>
              <w:jc w:val="center"/>
            </w:pPr>
            <w:r w:rsidRPr="0062535C">
              <w:rPr>
                <w:sz w:val="32"/>
                <w:szCs w:val="32"/>
              </w:rPr>
              <w:t>6.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0AF0CFF" w14:textId="7A174C9C" w:rsidR="0019062E" w:rsidRPr="00BE085D" w:rsidRDefault="0019062E" w:rsidP="001906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Alexandra </w:t>
            </w:r>
            <w:proofErr w:type="spellStart"/>
            <w:r>
              <w:rPr>
                <w:sz w:val="32"/>
                <w:szCs w:val="32"/>
              </w:rPr>
              <w:t>Radilová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69271B9" w14:textId="6AE2F621" w:rsidR="0019062E" w:rsidRPr="00BE085D" w:rsidRDefault="0019062E" w:rsidP="001906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0B218CF1" w14:textId="20093AC3" w:rsidR="0019062E" w:rsidRPr="00961AA8" w:rsidRDefault="0019062E" w:rsidP="0019062E">
            <w:pPr>
              <w:jc w:val="center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Trenčín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128BF03" w14:textId="3921B829" w:rsidR="0019062E" w:rsidRPr="00DB679F" w:rsidRDefault="001F6CC2" w:rsidP="0019062E">
            <w:pPr>
              <w:jc w:val="center"/>
            </w:pPr>
            <w:r>
              <w:t>2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3334982D" w14:textId="369DA3FC" w:rsidR="0019062E" w:rsidRPr="00DB679F" w:rsidRDefault="001F6CC2" w:rsidP="0019062E">
            <w:pPr>
              <w:jc w:val="center"/>
            </w:pPr>
            <w:r>
              <w:t>105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03BED822" w14:textId="58A8DB5A" w:rsidR="0019062E" w:rsidRPr="00DB679F" w:rsidRDefault="001F6CC2" w:rsidP="0019062E">
            <w:pPr>
              <w:jc w:val="center"/>
            </w:pPr>
            <w:r>
              <w:t>6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4B764567" w14:textId="77777777" w:rsidR="0019062E" w:rsidRPr="00DB679F" w:rsidRDefault="0019062E" w:rsidP="0019062E">
            <w:pPr>
              <w:jc w:val="center"/>
            </w:pPr>
          </w:p>
        </w:tc>
      </w:tr>
      <w:tr w:rsidR="0019062E" w:rsidRPr="00F56749" w14:paraId="22364667" w14:textId="77777777" w:rsidTr="00111E89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0B60208" w14:textId="77777777" w:rsidR="0019062E" w:rsidRPr="00DB679F" w:rsidRDefault="0019062E" w:rsidP="0019062E">
            <w:pPr>
              <w:jc w:val="center"/>
            </w:pPr>
            <w:r w:rsidRPr="0062535C">
              <w:rPr>
                <w:sz w:val="32"/>
                <w:szCs w:val="32"/>
              </w:rPr>
              <w:t>7.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5178C300" w14:textId="1D201E8A" w:rsidR="0019062E" w:rsidRPr="00BE085D" w:rsidRDefault="0019062E" w:rsidP="001906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Samuel Radil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0DDA587" w14:textId="7440437C" w:rsidR="0019062E" w:rsidRPr="00BE085D" w:rsidRDefault="0019062E" w:rsidP="001906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2019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7223ED4E" w14:textId="6069E474" w:rsidR="0019062E" w:rsidRPr="00BE085D" w:rsidRDefault="0019062E" w:rsidP="001906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Trenčín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753AB31" w14:textId="60F3FF9C" w:rsidR="0019062E" w:rsidRPr="00DB679F" w:rsidRDefault="001F6CC2" w:rsidP="0019062E">
            <w:pPr>
              <w:jc w:val="center"/>
            </w:pPr>
            <w:r>
              <w:t>4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0FDB5956" w14:textId="0BA1DD71" w:rsidR="0019062E" w:rsidRPr="00DB679F" w:rsidRDefault="001F6CC2" w:rsidP="0019062E">
            <w:pPr>
              <w:jc w:val="center"/>
            </w:pPr>
            <w:r>
              <w:t>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6CFEE63F" w14:textId="72D90446" w:rsidR="0019062E" w:rsidRPr="00DB679F" w:rsidRDefault="001F6CC2" w:rsidP="0019062E">
            <w:pPr>
              <w:jc w:val="center"/>
            </w:pPr>
            <w:r>
              <w:t>10,5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09D3ECF6" w14:textId="77777777" w:rsidR="0019062E" w:rsidRPr="00DB679F" w:rsidRDefault="0019062E" w:rsidP="0019062E">
            <w:pPr>
              <w:jc w:val="center"/>
            </w:pPr>
          </w:p>
        </w:tc>
      </w:tr>
      <w:tr w:rsidR="0019062E" w:rsidRPr="00F56749" w14:paraId="1BB36943" w14:textId="77777777" w:rsidTr="00111E89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17379744" w14:textId="77777777" w:rsidR="0019062E" w:rsidRPr="00DB679F" w:rsidRDefault="0019062E" w:rsidP="0019062E">
            <w:pPr>
              <w:jc w:val="center"/>
            </w:pPr>
            <w:r w:rsidRPr="0062535C">
              <w:rPr>
                <w:sz w:val="32"/>
                <w:szCs w:val="32"/>
              </w:rPr>
              <w:t>8.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AB2C7DF" w14:textId="7A14C559" w:rsidR="0019062E" w:rsidRPr="00BE085D" w:rsidRDefault="0019062E" w:rsidP="001906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Simeon Ján Palkovič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7AA8A61" w14:textId="09E3E285" w:rsidR="0019062E" w:rsidRPr="00BE085D" w:rsidRDefault="0019062E" w:rsidP="001906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748B994E" w14:textId="0675AD1C" w:rsidR="0019062E" w:rsidRPr="005E6BC3" w:rsidRDefault="0019062E" w:rsidP="001906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Zvolen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A853F05" w14:textId="509659F5" w:rsidR="0019062E" w:rsidRPr="00DB679F" w:rsidRDefault="001F6CC2" w:rsidP="0019062E">
            <w:pPr>
              <w:jc w:val="center"/>
            </w:pPr>
            <w:r>
              <w:t>10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54CF7C0E" w14:textId="28FEC95F" w:rsidR="0019062E" w:rsidRPr="00DB679F" w:rsidRDefault="001F6CC2" w:rsidP="0019062E">
            <w:pPr>
              <w:jc w:val="center"/>
            </w:pPr>
            <w:r>
              <w:t>205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36D70BBD" w14:textId="2E1588EE" w:rsidR="0019062E" w:rsidRPr="00DB679F" w:rsidRDefault="001F6CC2" w:rsidP="0019062E">
            <w:pPr>
              <w:jc w:val="center"/>
            </w:pPr>
            <w:r>
              <w:t>1,5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72EA25A7" w14:textId="6718FEF3" w:rsidR="0019062E" w:rsidRPr="00DB679F" w:rsidRDefault="001F6CC2" w:rsidP="0019062E">
            <w:pPr>
              <w:jc w:val="center"/>
            </w:pPr>
            <w:r>
              <w:t>10 ks rýb</w:t>
            </w:r>
          </w:p>
        </w:tc>
      </w:tr>
      <w:tr w:rsidR="0019062E" w:rsidRPr="00F56749" w14:paraId="285763CE" w14:textId="77777777" w:rsidTr="00111E89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4CD9F0E7" w14:textId="77777777" w:rsidR="0019062E" w:rsidRPr="00DB679F" w:rsidRDefault="0019062E" w:rsidP="0019062E">
            <w:pPr>
              <w:jc w:val="center"/>
            </w:pPr>
            <w:r w:rsidRPr="0062535C">
              <w:rPr>
                <w:sz w:val="32"/>
                <w:szCs w:val="32"/>
              </w:rPr>
              <w:t>9.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5FFBA548" w14:textId="7D731AF7" w:rsidR="0019062E" w:rsidRPr="00BE085D" w:rsidRDefault="0019062E" w:rsidP="001906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Eva Kmeťová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400B36A" w14:textId="43DE6560" w:rsidR="0019062E" w:rsidRPr="00BE085D" w:rsidRDefault="0019062E" w:rsidP="001906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39EFD7CE" w14:textId="45E3EB9E" w:rsidR="0019062E" w:rsidRPr="00BE085D" w:rsidRDefault="0019062E" w:rsidP="001906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Topoľčany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136BBB3" w14:textId="77777777" w:rsidR="0019062E" w:rsidRPr="00DB679F" w:rsidRDefault="0019062E" w:rsidP="0019062E">
            <w:pPr>
              <w:jc w:val="center"/>
            </w:pP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6BCB8EE7" w14:textId="77777777" w:rsidR="0019062E" w:rsidRPr="00DB679F" w:rsidRDefault="0019062E" w:rsidP="0019062E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7B361BB1" w14:textId="77777777" w:rsidR="0019062E" w:rsidRPr="00DB679F" w:rsidRDefault="0019062E" w:rsidP="0019062E">
            <w:pPr>
              <w:jc w:val="center"/>
            </w:pP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65D1452B" w14:textId="7CA56E58" w:rsidR="0019062E" w:rsidRPr="00DB679F" w:rsidRDefault="001F6CC2" w:rsidP="0019062E">
            <w:pPr>
              <w:jc w:val="center"/>
            </w:pPr>
            <w:r>
              <w:t>Presunutá do U15</w:t>
            </w:r>
          </w:p>
        </w:tc>
      </w:tr>
      <w:tr w:rsidR="006F2326" w:rsidRPr="00F56749" w14:paraId="0445172B" w14:textId="77777777" w:rsidTr="00111E89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B9C9FDE" w14:textId="064B6F52" w:rsidR="006F2326" w:rsidRPr="00DB679F" w:rsidRDefault="006F2326" w:rsidP="006F2326">
            <w:pPr>
              <w:jc w:val="center"/>
            </w:pPr>
            <w:r>
              <w:rPr>
                <w:sz w:val="32"/>
                <w:szCs w:val="32"/>
              </w:rPr>
              <w:t xml:space="preserve"> 10.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02ADCCD0" w14:textId="69832DFA" w:rsidR="006F2326" w:rsidRPr="00BE085D" w:rsidRDefault="006F2326" w:rsidP="006F232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Mateo</w:t>
            </w:r>
            <w:proofErr w:type="spellEnd"/>
            <w:r>
              <w:rPr>
                <w:sz w:val="32"/>
                <w:szCs w:val="32"/>
              </w:rPr>
              <w:t xml:space="preserve"> Vavro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096EDC6" w14:textId="6887B366" w:rsidR="006F2326" w:rsidRPr="00BE085D" w:rsidRDefault="006F2326" w:rsidP="006F232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192CB733" w14:textId="38FA3941" w:rsidR="006F2326" w:rsidRPr="00BE085D" w:rsidRDefault="006F2326" w:rsidP="006F2326">
            <w:pPr>
              <w:jc w:val="center"/>
              <w:rPr>
                <w:sz w:val="32"/>
                <w:szCs w:val="32"/>
              </w:rPr>
            </w:pPr>
            <w:r w:rsidRPr="00B24D33">
              <w:rPr>
                <w:sz w:val="24"/>
                <w:szCs w:val="24"/>
              </w:rPr>
              <w:t>Nové Mesto nad Váhom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37CEA14" w14:textId="44F9AFE1" w:rsidR="006F2326" w:rsidRPr="00DB679F" w:rsidRDefault="001F6CC2" w:rsidP="006F2326">
            <w:pPr>
              <w:jc w:val="center"/>
            </w:pPr>
            <w:r>
              <w:t>5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4A2CF734" w14:textId="75BC9D52" w:rsidR="006F2326" w:rsidRPr="00DB679F" w:rsidRDefault="001F6CC2" w:rsidP="006F2326">
            <w:pPr>
              <w:jc w:val="center"/>
            </w:pPr>
            <w:r>
              <w:t>10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3A145BFC" w14:textId="5FEC4461" w:rsidR="006F2326" w:rsidRPr="00DB679F" w:rsidRDefault="001F6CC2" w:rsidP="006F2326">
            <w:pPr>
              <w:jc w:val="center"/>
            </w:pPr>
            <w:r>
              <w:t>9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3A19A113" w14:textId="77777777" w:rsidR="006F2326" w:rsidRPr="00DB679F" w:rsidRDefault="006F2326" w:rsidP="006F2326">
            <w:pPr>
              <w:jc w:val="center"/>
            </w:pPr>
          </w:p>
        </w:tc>
      </w:tr>
      <w:tr w:rsidR="006F2326" w:rsidRPr="00F56749" w14:paraId="4A8C1FB4" w14:textId="77777777" w:rsidTr="00111E89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996881D" w14:textId="77777777" w:rsidR="006F2326" w:rsidRPr="001F6CC2" w:rsidRDefault="006F2326" w:rsidP="006F2326">
            <w:pPr>
              <w:jc w:val="center"/>
              <w:rPr>
                <w:strike/>
              </w:rPr>
            </w:pPr>
            <w:r w:rsidRPr="001F6CC2">
              <w:rPr>
                <w:strike/>
                <w:sz w:val="32"/>
                <w:szCs w:val="32"/>
              </w:rPr>
              <w:t>11.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EF0A2EA" w14:textId="78503723" w:rsidR="006F2326" w:rsidRPr="001F6CC2" w:rsidRDefault="005A72F6" w:rsidP="006F2326">
            <w:pPr>
              <w:rPr>
                <w:strike/>
                <w:sz w:val="32"/>
                <w:szCs w:val="32"/>
              </w:rPr>
            </w:pPr>
            <w:r w:rsidRPr="001F6CC2">
              <w:rPr>
                <w:strike/>
                <w:sz w:val="32"/>
                <w:szCs w:val="32"/>
              </w:rPr>
              <w:t>Laura Szabová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0A6D7CF" w14:textId="34BE9923" w:rsidR="006F2326" w:rsidRPr="001F6CC2" w:rsidRDefault="005A72F6" w:rsidP="006F2326">
            <w:pPr>
              <w:jc w:val="center"/>
              <w:rPr>
                <w:strike/>
                <w:sz w:val="32"/>
                <w:szCs w:val="32"/>
              </w:rPr>
            </w:pPr>
            <w:r w:rsidRPr="001F6CC2">
              <w:rPr>
                <w:strike/>
                <w:sz w:val="32"/>
                <w:szCs w:val="32"/>
              </w:rPr>
              <w:t>2018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1BB1C9C9" w14:textId="5046E4CE" w:rsidR="006F2326" w:rsidRPr="001F6CC2" w:rsidRDefault="005A72F6" w:rsidP="006F2326">
            <w:pPr>
              <w:jc w:val="center"/>
              <w:rPr>
                <w:strike/>
                <w:sz w:val="32"/>
                <w:szCs w:val="32"/>
              </w:rPr>
            </w:pPr>
            <w:r w:rsidRPr="001F6CC2">
              <w:rPr>
                <w:strike/>
                <w:sz w:val="32"/>
                <w:szCs w:val="32"/>
              </w:rPr>
              <w:t>Nitra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E96F698" w14:textId="77777777" w:rsidR="006F2326" w:rsidRPr="00DB679F" w:rsidRDefault="006F2326" w:rsidP="006F2326">
            <w:pPr>
              <w:jc w:val="center"/>
            </w:pP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507EEAA4" w14:textId="77777777" w:rsidR="006F2326" w:rsidRPr="00DB679F" w:rsidRDefault="006F2326" w:rsidP="006F2326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2FFC675D" w14:textId="77777777" w:rsidR="006F2326" w:rsidRPr="00DB679F" w:rsidRDefault="006F2326" w:rsidP="006F2326">
            <w:pPr>
              <w:jc w:val="center"/>
            </w:pP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01162B6A" w14:textId="77777777" w:rsidR="006F2326" w:rsidRPr="00DB679F" w:rsidRDefault="006F2326" w:rsidP="006F2326">
            <w:pPr>
              <w:jc w:val="center"/>
            </w:pPr>
          </w:p>
        </w:tc>
      </w:tr>
      <w:tr w:rsidR="005A72F6" w:rsidRPr="00F56749" w14:paraId="46F51928" w14:textId="77777777" w:rsidTr="00111E89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7CA91DF2" w14:textId="77777777" w:rsidR="005A72F6" w:rsidRPr="00DB679F" w:rsidRDefault="005A72F6" w:rsidP="005A72F6">
            <w:pPr>
              <w:jc w:val="center"/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7EEEC53F" w14:textId="397DF409" w:rsidR="005A72F6" w:rsidRPr="00BE085D" w:rsidRDefault="005A72F6" w:rsidP="005A72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Timotej </w:t>
            </w:r>
            <w:proofErr w:type="spellStart"/>
            <w:r>
              <w:rPr>
                <w:sz w:val="32"/>
                <w:szCs w:val="32"/>
              </w:rPr>
              <w:t>Janek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911F74D" w14:textId="3007C281" w:rsidR="005A72F6" w:rsidRPr="00BE085D" w:rsidRDefault="005A72F6" w:rsidP="005A72F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314910BA" w14:textId="34BDA269" w:rsidR="005A72F6" w:rsidRPr="00BE085D" w:rsidRDefault="005A72F6" w:rsidP="005A72F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Šaľa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B137B8C" w14:textId="71872E69" w:rsidR="005A72F6" w:rsidRPr="00DB679F" w:rsidRDefault="001F6CC2" w:rsidP="005A72F6">
            <w:pPr>
              <w:jc w:val="center"/>
            </w:pPr>
            <w:r>
              <w:t>8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5778ABF" w14:textId="02FB1A87" w:rsidR="005A72F6" w:rsidRPr="00DB679F" w:rsidRDefault="001F6CC2" w:rsidP="005A72F6">
            <w:pPr>
              <w:jc w:val="center"/>
            </w:pPr>
            <w:r>
              <w:t>205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26126F8B" w14:textId="27D744E3" w:rsidR="005A72F6" w:rsidRPr="00DB679F" w:rsidRDefault="001F6CC2" w:rsidP="005A72F6">
            <w:pPr>
              <w:jc w:val="center"/>
            </w:pPr>
            <w:r>
              <w:t>1,5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2C4DFD24" w14:textId="4E7B64DD" w:rsidR="005A72F6" w:rsidRPr="00DB679F" w:rsidRDefault="001F6CC2" w:rsidP="005A72F6">
            <w:pPr>
              <w:jc w:val="center"/>
            </w:pPr>
            <w:r>
              <w:t>13 ks rýb</w:t>
            </w:r>
          </w:p>
        </w:tc>
      </w:tr>
      <w:tr w:rsidR="005A72F6" w:rsidRPr="00F56749" w14:paraId="45BB00C4" w14:textId="77777777" w:rsidTr="00111E89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43D2ED85" w14:textId="77777777" w:rsidR="005A72F6" w:rsidRPr="00DB679F" w:rsidRDefault="005A72F6" w:rsidP="005A72F6">
            <w:pPr>
              <w:jc w:val="center"/>
            </w:pPr>
            <w:r>
              <w:rPr>
                <w:sz w:val="32"/>
                <w:szCs w:val="32"/>
              </w:rPr>
              <w:t>13.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0DEEE6EE" w14:textId="47E1BFAD" w:rsidR="005A72F6" w:rsidRPr="00BE085D" w:rsidRDefault="005A72F6" w:rsidP="005A72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Bálint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B</w:t>
            </w:r>
            <w:r>
              <w:rPr>
                <w:rFonts w:cstheme="minorHAnsi"/>
                <w:sz w:val="32"/>
                <w:szCs w:val="32"/>
              </w:rPr>
              <w:t>ö</w:t>
            </w:r>
            <w:r>
              <w:rPr>
                <w:sz w:val="32"/>
                <w:szCs w:val="32"/>
              </w:rPr>
              <w:t>d</w:t>
            </w:r>
            <w:r>
              <w:rPr>
                <w:rFonts w:cstheme="minorHAnsi"/>
                <w:sz w:val="32"/>
                <w:szCs w:val="32"/>
              </w:rPr>
              <w:t>ő</w:t>
            </w:r>
            <w:r>
              <w:rPr>
                <w:sz w:val="32"/>
                <w:szCs w:val="32"/>
              </w:rPr>
              <w:t>k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11DE33F" w14:textId="3A8323B1" w:rsidR="005A72F6" w:rsidRPr="00BE085D" w:rsidRDefault="005A72F6" w:rsidP="005A72F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12A3B6DD" w14:textId="53FD20F4" w:rsidR="005A72F6" w:rsidRPr="00BE085D" w:rsidRDefault="005A72F6" w:rsidP="005A72F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Komárno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DAB00FF" w14:textId="6ED963E0" w:rsidR="005A72F6" w:rsidRPr="00DB679F" w:rsidRDefault="001F6CC2" w:rsidP="005A72F6">
            <w:pPr>
              <w:jc w:val="center"/>
            </w:pPr>
            <w:r>
              <w:t>3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451FFC5" w14:textId="17C6E860" w:rsidR="005A72F6" w:rsidRPr="00DB679F" w:rsidRDefault="001F6CC2" w:rsidP="005A72F6">
            <w:pPr>
              <w:jc w:val="center"/>
            </w:pPr>
            <w:r>
              <w:t>120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28CDE6D5" w14:textId="44CD6EAF" w:rsidR="005A72F6" w:rsidRPr="00DB679F" w:rsidRDefault="001F6CC2" w:rsidP="005A72F6">
            <w:pPr>
              <w:jc w:val="center"/>
            </w:pPr>
            <w:r>
              <w:t>4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7E1D510B" w14:textId="77777777" w:rsidR="005A72F6" w:rsidRPr="00DB679F" w:rsidRDefault="005A72F6" w:rsidP="005A72F6">
            <w:pPr>
              <w:jc w:val="center"/>
            </w:pPr>
          </w:p>
        </w:tc>
      </w:tr>
    </w:tbl>
    <w:p w14:paraId="722C0073" w14:textId="77777777" w:rsidR="00195F10" w:rsidRDefault="00195F10" w:rsidP="00E93ACE"/>
    <w:sectPr w:rsidR="00195F10" w:rsidSect="00E216FD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4B459" w14:textId="77777777" w:rsidR="000178CE" w:rsidRDefault="000178CE" w:rsidP="00843CF7">
      <w:pPr>
        <w:spacing w:after="0" w:line="240" w:lineRule="auto"/>
      </w:pPr>
      <w:r>
        <w:separator/>
      </w:r>
    </w:p>
  </w:endnote>
  <w:endnote w:type="continuationSeparator" w:id="0">
    <w:p w14:paraId="7BF0082F" w14:textId="77777777" w:rsidR="000178CE" w:rsidRDefault="000178CE" w:rsidP="00843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A249B" w14:textId="77777777" w:rsidR="000178CE" w:rsidRDefault="000178CE" w:rsidP="00843CF7">
      <w:pPr>
        <w:spacing w:after="0" w:line="240" w:lineRule="auto"/>
      </w:pPr>
      <w:r>
        <w:separator/>
      </w:r>
    </w:p>
  </w:footnote>
  <w:footnote w:type="continuationSeparator" w:id="0">
    <w:p w14:paraId="37000B7A" w14:textId="77777777" w:rsidR="000178CE" w:rsidRDefault="000178CE" w:rsidP="00843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B73"/>
    <w:multiLevelType w:val="hybridMultilevel"/>
    <w:tmpl w:val="4B848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13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037"/>
    <w:rsid w:val="00000CAB"/>
    <w:rsid w:val="00001475"/>
    <w:rsid w:val="00002DEC"/>
    <w:rsid w:val="000125A1"/>
    <w:rsid w:val="000178CE"/>
    <w:rsid w:val="00023783"/>
    <w:rsid w:val="000258A2"/>
    <w:rsid w:val="000358B6"/>
    <w:rsid w:val="000424B8"/>
    <w:rsid w:val="00045DE5"/>
    <w:rsid w:val="0005742D"/>
    <w:rsid w:val="00063293"/>
    <w:rsid w:val="00077FF1"/>
    <w:rsid w:val="0008319A"/>
    <w:rsid w:val="000930BD"/>
    <w:rsid w:val="000B3C50"/>
    <w:rsid w:val="000B5428"/>
    <w:rsid w:val="000C2E17"/>
    <w:rsid w:val="000C5938"/>
    <w:rsid w:val="000D31BF"/>
    <w:rsid w:val="000E68E1"/>
    <w:rsid w:val="001022BB"/>
    <w:rsid w:val="0010482F"/>
    <w:rsid w:val="00106B72"/>
    <w:rsid w:val="00107562"/>
    <w:rsid w:val="00111E89"/>
    <w:rsid w:val="001129D1"/>
    <w:rsid w:val="001200E9"/>
    <w:rsid w:val="00124788"/>
    <w:rsid w:val="00131D04"/>
    <w:rsid w:val="00134F08"/>
    <w:rsid w:val="00142DE1"/>
    <w:rsid w:val="00147D06"/>
    <w:rsid w:val="00151FE3"/>
    <w:rsid w:val="00167216"/>
    <w:rsid w:val="00172744"/>
    <w:rsid w:val="00184A40"/>
    <w:rsid w:val="0019062E"/>
    <w:rsid w:val="00193B2C"/>
    <w:rsid w:val="00194BBE"/>
    <w:rsid w:val="001958E4"/>
    <w:rsid w:val="00195C21"/>
    <w:rsid w:val="00195F10"/>
    <w:rsid w:val="001A6E2F"/>
    <w:rsid w:val="001B211A"/>
    <w:rsid w:val="001B6239"/>
    <w:rsid w:val="001C3383"/>
    <w:rsid w:val="001D5BC4"/>
    <w:rsid w:val="001D5C4F"/>
    <w:rsid w:val="001F207C"/>
    <w:rsid w:val="001F6CC2"/>
    <w:rsid w:val="0020402F"/>
    <w:rsid w:val="00212255"/>
    <w:rsid w:val="002122A2"/>
    <w:rsid w:val="0021520F"/>
    <w:rsid w:val="00215BD9"/>
    <w:rsid w:val="00243200"/>
    <w:rsid w:val="00247DEF"/>
    <w:rsid w:val="00274B27"/>
    <w:rsid w:val="002763B1"/>
    <w:rsid w:val="00284135"/>
    <w:rsid w:val="002951B0"/>
    <w:rsid w:val="002A0F8B"/>
    <w:rsid w:val="002B2214"/>
    <w:rsid w:val="002B22E4"/>
    <w:rsid w:val="002B5FE0"/>
    <w:rsid w:val="002C06D0"/>
    <w:rsid w:val="002C0804"/>
    <w:rsid w:val="002D1523"/>
    <w:rsid w:val="002D2E8B"/>
    <w:rsid w:val="002F3D93"/>
    <w:rsid w:val="002F7EBA"/>
    <w:rsid w:val="00305E1A"/>
    <w:rsid w:val="00310759"/>
    <w:rsid w:val="00310937"/>
    <w:rsid w:val="00312F3F"/>
    <w:rsid w:val="00333491"/>
    <w:rsid w:val="00334CB7"/>
    <w:rsid w:val="003428D4"/>
    <w:rsid w:val="00355730"/>
    <w:rsid w:val="00360904"/>
    <w:rsid w:val="00366EC8"/>
    <w:rsid w:val="003701F8"/>
    <w:rsid w:val="00373C82"/>
    <w:rsid w:val="003779FF"/>
    <w:rsid w:val="00395D0C"/>
    <w:rsid w:val="003A3744"/>
    <w:rsid w:val="003A3A70"/>
    <w:rsid w:val="003A5EA4"/>
    <w:rsid w:val="003B197D"/>
    <w:rsid w:val="003B796E"/>
    <w:rsid w:val="003C4D0C"/>
    <w:rsid w:val="003D381A"/>
    <w:rsid w:val="004017FE"/>
    <w:rsid w:val="004112A9"/>
    <w:rsid w:val="0041468F"/>
    <w:rsid w:val="00414D3A"/>
    <w:rsid w:val="0041541F"/>
    <w:rsid w:val="004357DA"/>
    <w:rsid w:val="00435B02"/>
    <w:rsid w:val="004412C9"/>
    <w:rsid w:val="004440ED"/>
    <w:rsid w:val="00453C2E"/>
    <w:rsid w:val="0047130F"/>
    <w:rsid w:val="00477B74"/>
    <w:rsid w:val="004907A5"/>
    <w:rsid w:val="00495E7B"/>
    <w:rsid w:val="004A0537"/>
    <w:rsid w:val="004A394C"/>
    <w:rsid w:val="004B381D"/>
    <w:rsid w:val="004B5346"/>
    <w:rsid w:val="004D12C4"/>
    <w:rsid w:val="004E01B3"/>
    <w:rsid w:val="004E054B"/>
    <w:rsid w:val="004E0B45"/>
    <w:rsid w:val="004E4248"/>
    <w:rsid w:val="005031A8"/>
    <w:rsid w:val="00512072"/>
    <w:rsid w:val="00515790"/>
    <w:rsid w:val="005226FE"/>
    <w:rsid w:val="00544E5D"/>
    <w:rsid w:val="005476C8"/>
    <w:rsid w:val="00563ACE"/>
    <w:rsid w:val="005652BB"/>
    <w:rsid w:val="00570A8A"/>
    <w:rsid w:val="00573093"/>
    <w:rsid w:val="0057318A"/>
    <w:rsid w:val="005731FE"/>
    <w:rsid w:val="005754D6"/>
    <w:rsid w:val="00587BE0"/>
    <w:rsid w:val="005914E5"/>
    <w:rsid w:val="0059560E"/>
    <w:rsid w:val="005A72F6"/>
    <w:rsid w:val="005B5E88"/>
    <w:rsid w:val="005B63A4"/>
    <w:rsid w:val="005C77D7"/>
    <w:rsid w:val="005D0254"/>
    <w:rsid w:val="005E4166"/>
    <w:rsid w:val="005E6BC3"/>
    <w:rsid w:val="0060113E"/>
    <w:rsid w:val="00603573"/>
    <w:rsid w:val="006234C8"/>
    <w:rsid w:val="006244F3"/>
    <w:rsid w:val="0062535C"/>
    <w:rsid w:val="00643037"/>
    <w:rsid w:val="006610FD"/>
    <w:rsid w:val="006870EA"/>
    <w:rsid w:val="0069723B"/>
    <w:rsid w:val="006A076F"/>
    <w:rsid w:val="006A55BA"/>
    <w:rsid w:val="006A7C24"/>
    <w:rsid w:val="006C4B27"/>
    <w:rsid w:val="006F2326"/>
    <w:rsid w:val="00700B4B"/>
    <w:rsid w:val="0070174C"/>
    <w:rsid w:val="00705743"/>
    <w:rsid w:val="0071283D"/>
    <w:rsid w:val="00717EC4"/>
    <w:rsid w:val="0073560D"/>
    <w:rsid w:val="00737C50"/>
    <w:rsid w:val="0074126A"/>
    <w:rsid w:val="00743434"/>
    <w:rsid w:val="007537BF"/>
    <w:rsid w:val="00757678"/>
    <w:rsid w:val="007737E3"/>
    <w:rsid w:val="0079125F"/>
    <w:rsid w:val="00793763"/>
    <w:rsid w:val="007A3D30"/>
    <w:rsid w:val="007C5583"/>
    <w:rsid w:val="007D34F7"/>
    <w:rsid w:val="007D3FB3"/>
    <w:rsid w:val="007E512C"/>
    <w:rsid w:val="007F38B2"/>
    <w:rsid w:val="007F57FC"/>
    <w:rsid w:val="007F654A"/>
    <w:rsid w:val="008253F8"/>
    <w:rsid w:val="008274A7"/>
    <w:rsid w:val="00843CF7"/>
    <w:rsid w:val="00847D45"/>
    <w:rsid w:val="00856A61"/>
    <w:rsid w:val="00860C8A"/>
    <w:rsid w:val="0086730F"/>
    <w:rsid w:val="008714FF"/>
    <w:rsid w:val="0087626B"/>
    <w:rsid w:val="0088421A"/>
    <w:rsid w:val="008941A1"/>
    <w:rsid w:val="008A4B99"/>
    <w:rsid w:val="008A5137"/>
    <w:rsid w:val="008B57AD"/>
    <w:rsid w:val="008E2D27"/>
    <w:rsid w:val="008E7A21"/>
    <w:rsid w:val="00901142"/>
    <w:rsid w:val="00901321"/>
    <w:rsid w:val="009026D3"/>
    <w:rsid w:val="0092067A"/>
    <w:rsid w:val="00920BF8"/>
    <w:rsid w:val="009223A7"/>
    <w:rsid w:val="009227BF"/>
    <w:rsid w:val="0093544B"/>
    <w:rsid w:val="00944A15"/>
    <w:rsid w:val="00952932"/>
    <w:rsid w:val="00957B99"/>
    <w:rsid w:val="00961AA8"/>
    <w:rsid w:val="00977A2B"/>
    <w:rsid w:val="00984BCA"/>
    <w:rsid w:val="00987C3A"/>
    <w:rsid w:val="00994E4A"/>
    <w:rsid w:val="009A4817"/>
    <w:rsid w:val="009B05C4"/>
    <w:rsid w:val="009B2A9E"/>
    <w:rsid w:val="009B5477"/>
    <w:rsid w:val="009B6C79"/>
    <w:rsid w:val="009C3EA2"/>
    <w:rsid w:val="009C4022"/>
    <w:rsid w:val="009C5510"/>
    <w:rsid w:val="009D6720"/>
    <w:rsid w:val="00A00916"/>
    <w:rsid w:val="00A14312"/>
    <w:rsid w:val="00A22CE2"/>
    <w:rsid w:val="00A24703"/>
    <w:rsid w:val="00A3238E"/>
    <w:rsid w:val="00A36F71"/>
    <w:rsid w:val="00A424A9"/>
    <w:rsid w:val="00A50EDF"/>
    <w:rsid w:val="00A65FD7"/>
    <w:rsid w:val="00A87620"/>
    <w:rsid w:val="00A90127"/>
    <w:rsid w:val="00A928E4"/>
    <w:rsid w:val="00AA77D1"/>
    <w:rsid w:val="00AC17A4"/>
    <w:rsid w:val="00AC5D16"/>
    <w:rsid w:val="00AC7F0C"/>
    <w:rsid w:val="00AE429F"/>
    <w:rsid w:val="00AE4C42"/>
    <w:rsid w:val="00AE5174"/>
    <w:rsid w:val="00AE6DCF"/>
    <w:rsid w:val="00AF5E09"/>
    <w:rsid w:val="00AF7142"/>
    <w:rsid w:val="00B0427F"/>
    <w:rsid w:val="00B10B0D"/>
    <w:rsid w:val="00B14E78"/>
    <w:rsid w:val="00B2314E"/>
    <w:rsid w:val="00B23F91"/>
    <w:rsid w:val="00B24D33"/>
    <w:rsid w:val="00B2548B"/>
    <w:rsid w:val="00B2689F"/>
    <w:rsid w:val="00B33659"/>
    <w:rsid w:val="00B4663D"/>
    <w:rsid w:val="00B66A06"/>
    <w:rsid w:val="00B66C11"/>
    <w:rsid w:val="00B81169"/>
    <w:rsid w:val="00B9589A"/>
    <w:rsid w:val="00BA153B"/>
    <w:rsid w:val="00BA15F0"/>
    <w:rsid w:val="00BA68CD"/>
    <w:rsid w:val="00BB20C9"/>
    <w:rsid w:val="00BD3F6E"/>
    <w:rsid w:val="00BD434D"/>
    <w:rsid w:val="00BD7E37"/>
    <w:rsid w:val="00BE085D"/>
    <w:rsid w:val="00BE55B2"/>
    <w:rsid w:val="00BF0596"/>
    <w:rsid w:val="00BF3D4B"/>
    <w:rsid w:val="00C07F36"/>
    <w:rsid w:val="00C20CBF"/>
    <w:rsid w:val="00C24971"/>
    <w:rsid w:val="00C2548B"/>
    <w:rsid w:val="00C259A9"/>
    <w:rsid w:val="00C37ACD"/>
    <w:rsid w:val="00C4409B"/>
    <w:rsid w:val="00C45789"/>
    <w:rsid w:val="00C60401"/>
    <w:rsid w:val="00C622D1"/>
    <w:rsid w:val="00C64813"/>
    <w:rsid w:val="00C6516A"/>
    <w:rsid w:val="00C71C5B"/>
    <w:rsid w:val="00C73386"/>
    <w:rsid w:val="00C85455"/>
    <w:rsid w:val="00C90510"/>
    <w:rsid w:val="00C9457E"/>
    <w:rsid w:val="00C960D8"/>
    <w:rsid w:val="00CA0D51"/>
    <w:rsid w:val="00CA697D"/>
    <w:rsid w:val="00CA79BF"/>
    <w:rsid w:val="00CC1AE8"/>
    <w:rsid w:val="00CD65D7"/>
    <w:rsid w:val="00CE30A1"/>
    <w:rsid w:val="00CE34DB"/>
    <w:rsid w:val="00CE3F16"/>
    <w:rsid w:val="00CE43EC"/>
    <w:rsid w:val="00D0202D"/>
    <w:rsid w:val="00D06E87"/>
    <w:rsid w:val="00D145A4"/>
    <w:rsid w:val="00D159D6"/>
    <w:rsid w:val="00D35500"/>
    <w:rsid w:val="00D37D7A"/>
    <w:rsid w:val="00D4330A"/>
    <w:rsid w:val="00D7293D"/>
    <w:rsid w:val="00D73322"/>
    <w:rsid w:val="00D82759"/>
    <w:rsid w:val="00D84779"/>
    <w:rsid w:val="00D9097D"/>
    <w:rsid w:val="00D955DE"/>
    <w:rsid w:val="00DB4A80"/>
    <w:rsid w:val="00DB679F"/>
    <w:rsid w:val="00DC223E"/>
    <w:rsid w:val="00DD2193"/>
    <w:rsid w:val="00DD40F3"/>
    <w:rsid w:val="00DE5984"/>
    <w:rsid w:val="00E004F0"/>
    <w:rsid w:val="00E0070C"/>
    <w:rsid w:val="00E02EA2"/>
    <w:rsid w:val="00E216FD"/>
    <w:rsid w:val="00E24878"/>
    <w:rsid w:val="00E30D65"/>
    <w:rsid w:val="00E342BE"/>
    <w:rsid w:val="00E342DC"/>
    <w:rsid w:val="00E4132E"/>
    <w:rsid w:val="00E42353"/>
    <w:rsid w:val="00E43919"/>
    <w:rsid w:val="00E44E34"/>
    <w:rsid w:val="00E52A11"/>
    <w:rsid w:val="00E60C21"/>
    <w:rsid w:val="00E73761"/>
    <w:rsid w:val="00E74FA5"/>
    <w:rsid w:val="00E760D6"/>
    <w:rsid w:val="00E84C9D"/>
    <w:rsid w:val="00E86A3D"/>
    <w:rsid w:val="00E93ACE"/>
    <w:rsid w:val="00EA13D1"/>
    <w:rsid w:val="00EA1464"/>
    <w:rsid w:val="00EA77B4"/>
    <w:rsid w:val="00EB5458"/>
    <w:rsid w:val="00EC723A"/>
    <w:rsid w:val="00EE6AE9"/>
    <w:rsid w:val="00F0260E"/>
    <w:rsid w:val="00F30711"/>
    <w:rsid w:val="00F33474"/>
    <w:rsid w:val="00F34185"/>
    <w:rsid w:val="00F441D2"/>
    <w:rsid w:val="00F465A1"/>
    <w:rsid w:val="00F47B73"/>
    <w:rsid w:val="00F56749"/>
    <w:rsid w:val="00F652E4"/>
    <w:rsid w:val="00F66207"/>
    <w:rsid w:val="00F74C20"/>
    <w:rsid w:val="00F8338D"/>
    <w:rsid w:val="00F84148"/>
    <w:rsid w:val="00F877D7"/>
    <w:rsid w:val="00FA3425"/>
    <w:rsid w:val="00FB35F5"/>
    <w:rsid w:val="00FB51D2"/>
    <w:rsid w:val="00FD25E2"/>
    <w:rsid w:val="00FD5C49"/>
    <w:rsid w:val="00FD6386"/>
    <w:rsid w:val="00FD72F7"/>
    <w:rsid w:val="00FE182B"/>
    <w:rsid w:val="00FE2022"/>
    <w:rsid w:val="00F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F7CEB"/>
  <w15:chartTrackingRefBased/>
  <w15:docId w15:val="{9BD7C310-5150-446B-8ADF-07CE3CBE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20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4391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B5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5E8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43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3CF7"/>
  </w:style>
  <w:style w:type="paragraph" w:styleId="Pta">
    <w:name w:val="footer"/>
    <w:basedOn w:val="Normlny"/>
    <w:link w:val="PtaChar"/>
    <w:uiPriority w:val="99"/>
    <w:unhideWhenUsed/>
    <w:rsid w:val="00843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3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dina\Documents\Vlastn&#233;%20&#353;abl&#243;ny%20bal&#237;ka%20Office\&#352;tartov&#225;%20lisrina%20U10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3F6E7-1577-4FE9-8F27-61F417EA4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Štartová lisrina U10</Template>
  <TotalTime>5</TotalTime>
  <Pages>1</Pages>
  <Words>160</Words>
  <Characters>683</Characters>
  <Application>Microsoft Office Word</Application>
  <DocSecurity>0</DocSecurity>
  <Lines>170</Lines>
  <Paragraphs>120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Rodina</dc:creator>
  <cp:keywords/>
  <dc:description/>
  <cp:lastModifiedBy>Palino Kubiš</cp:lastModifiedBy>
  <cp:revision>3</cp:revision>
  <cp:lastPrinted>2022-04-07T18:02:00Z</cp:lastPrinted>
  <dcterms:created xsi:type="dcterms:W3CDTF">2026-06-11T11:03:00Z</dcterms:created>
  <dcterms:modified xsi:type="dcterms:W3CDTF">2026-06-11T15:46:00Z</dcterms:modified>
</cp:coreProperties>
</file>